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F60" w:rsidRPr="00917121" w:rsidRDefault="00CA2F60" w:rsidP="008B4AC9">
      <w:pPr>
        <w:spacing w:line="276" w:lineRule="auto"/>
        <w:ind w:left="0"/>
        <w:jc w:val="center"/>
        <w:rPr>
          <w:spacing w:val="24"/>
          <w:lang w:val="en-GB"/>
        </w:rPr>
      </w:pPr>
      <w:bookmarkStart w:id="0" w:name="_GoBack"/>
      <w:bookmarkEnd w:id="0"/>
      <w:r w:rsidRPr="00917121">
        <w:rPr>
          <w:spacing w:val="24"/>
          <w:lang w:val="en-GB"/>
        </w:rPr>
        <w:t>Call for Papers</w:t>
      </w: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Default="00CA2F60" w:rsidP="008B4AC9">
      <w:pPr>
        <w:spacing w:line="276" w:lineRule="auto"/>
        <w:ind w:left="0"/>
        <w:jc w:val="center"/>
        <w:rPr>
          <w:lang w:val="en-GB"/>
        </w:rPr>
      </w:pPr>
      <w:r w:rsidRPr="00917121">
        <w:rPr>
          <w:lang w:val="en-GB"/>
        </w:rPr>
        <w:t>International Conference</w:t>
      </w: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Default="00CA2F60" w:rsidP="008B4AC9">
      <w:pPr>
        <w:spacing w:line="276" w:lineRule="auto"/>
        <w:ind w:left="0"/>
        <w:jc w:val="center"/>
        <w:rPr>
          <w:b/>
          <w:i/>
          <w:sz w:val="28"/>
          <w:szCs w:val="28"/>
          <w:lang w:val="en-GB"/>
        </w:rPr>
      </w:pPr>
      <w:r w:rsidRPr="00E70A14">
        <w:rPr>
          <w:b/>
          <w:sz w:val="28"/>
          <w:szCs w:val="28"/>
          <w:lang w:val="en-GB"/>
        </w:rPr>
        <w:t xml:space="preserve">Literary Field under </w:t>
      </w:r>
      <w:r>
        <w:rPr>
          <w:b/>
          <w:sz w:val="28"/>
          <w:szCs w:val="28"/>
          <w:lang w:val="en-GB"/>
        </w:rPr>
        <w:t xml:space="preserve">the </w:t>
      </w:r>
      <w:r w:rsidRPr="00E70A14">
        <w:rPr>
          <w:b/>
          <w:sz w:val="28"/>
          <w:szCs w:val="28"/>
          <w:lang w:val="en-GB"/>
        </w:rPr>
        <w:t xml:space="preserve">Communist Regime: Structure, Functions, </w:t>
      </w:r>
      <w:r w:rsidRPr="00E70A14">
        <w:rPr>
          <w:b/>
          <w:i/>
          <w:sz w:val="28"/>
          <w:szCs w:val="28"/>
          <w:lang w:val="en-GB"/>
        </w:rPr>
        <w:t>Illusio</w:t>
      </w:r>
    </w:p>
    <w:p w:rsidR="00CA2F60" w:rsidRDefault="00CA2F60" w:rsidP="008B4AC9">
      <w:pPr>
        <w:spacing w:line="276" w:lineRule="auto"/>
        <w:ind w:left="0"/>
        <w:jc w:val="center"/>
        <w:rPr>
          <w:b/>
          <w:i/>
          <w:sz w:val="28"/>
          <w:szCs w:val="28"/>
          <w:lang w:val="en-GB"/>
        </w:rPr>
      </w:pP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  <w:r w:rsidRPr="00917121">
        <w:rPr>
          <w:lang w:val="en-GB"/>
        </w:rPr>
        <w:t>Institute of Lithuanian Literature and Folklore</w:t>
      </w: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  <w:r w:rsidRPr="00917121">
        <w:rPr>
          <w:lang w:val="en-GB"/>
        </w:rPr>
        <w:t>Vilnius, Lithuania</w:t>
      </w: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  <w:r w:rsidRPr="00917121">
        <w:rPr>
          <w:lang w:val="en-GB"/>
        </w:rPr>
        <w:t>7‒9 October 2015</w:t>
      </w:r>
    </w:p>
    <w:p w:rsidR="00CA2F60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Default="00CA2F60" w:rsidP="008B4AC9">
      <w:pPr>
        <w:spacing w:line="276" w:lineRule="auto"/>
        <w:ind w:left="0"/>
        <w:jc w:val="both"/>
        <w:rPr>
          <w:lang w:val="en-GB"/>
        </w:rPr>
      </w:pPr>
    </w:p>
    <w:p w:rsidR="00CA2F60" w:rsidRDefault="00CA2F60" w:rsidP="008B4AC9">
      <w:pPr>
        <w:spacing w:line="276" w:lineRule="auto"/>
        <w:ind w:left="0"/>
        <w:jc w:val="both"/>
        <w:rPr>
          <w:shd w:val="clear" w:color="auto" w:fill="FCFCFC"/>
          <w:lang w:val="en-GB"/>
        </w:rPr>
      </w:pPr>
      <w:r w:rsidRPr="00917121">
        <w:rPr>
          <w:lang w:val="en-GB"/>
        </w:rPr>
        <w:t>Over the last few years, literary scholars have aimed to overcome dualistic schemes prevail</w:t>
      </w:r>
      <w:r>
        <w:rPr>
          <w:lang w:val="en-GB"/>
        </w:rPr>
        <w:t xml:space="preserve">ing in the </w:t>
      </w:r>
      <w:r w:rsidRPr="00917121">
        <w:rPr>
          <w:lang w:val="en-GB"/>
        </w:rPr>
        <w:t>research of literatures under the communist regime and to create more complex</w:t>
      </w:r>
      <w:r>
        <w:rPr>
          <w:lang w:val="en-GB"/>
        </w:rPr>
        <w:t xml:space="preserve">, </w:t>
      </w:r>
      <w:r w:rsidRPr="00917121">
        <w:rPr>
          <w:lang w:val="en-GB"/>
        </w:rPr>
        <w:t>nuanced</w:t>
      </w:r>
      <w:r>
        <w:rPr>
          <w:lang w:val="en-GB"/>
        </w:rPr>
        <w:t xml:space="preserve"> and contextualized analysis </w:t>
      </w:r>
      <w:r w:rsidRPr="00917121">
        <w:rPr>
          <w:lang w:val="en-GB"/>
        </w:rPr>
        <w:t xml:space="preserve">frameworks. Pierre Bourdieu’s concept of literary field suggests a systematic approach towards literary practices, which highlights the functional relationship between literature and society, reveals a network of interconnected individual and collective literary agents, emphasises the role of </w:t>
      </w:r>
      <w:r>
        <w:rPr>
          <w:i/>
          <w:lang w:val="en-GB"/>
        </w:rPr>
        <w:t>illusio</w:t>
      </w:r>
      <w:r w:rsidRPr="00917121">
        <w:rPr>
          <w:lang w:val="en-GB"/>
        </w:rPr>
        <w:t xml:space="preserve"> (</w:t>
      </w:r>
      <w:r w:rsidRPr="00917121">
        <w:rPr>
          <w:shd w:val="clear" w:color="auto" w:fill="FFFFFF"/>
          <w:lang w:val="en-GB"/>
        </w:rPr>
        <w:t>tendency of participants to engage in the game and believe in its signiﬁcance)</w:t>
      </w:r>
      <w:r w:rsidRPr="00917121">
        <w:rPr>
          <w:lang w:val="en-GB"/>
        </w:rPr>
        <w:t xml:space="preserve">, and combines </w:t>
      </w:r>
      <w:r w:rsidRPr="00917121">
        <w:rPr>
          <w:shd w:val="clear" w:color="auto" w:fill="FCFCFC"/>
          <w:lang w:val="en-GB"/>
        </w:rPr>
        <w:t>internal and external analysis of literary works.</w:t>
      </w:r>
    </w:p>
    <w:p w:rsidR="00CA2F60" w:rsidRDefault="00CA2F60" w:rsidP="008B4AC9">
      <w:pPr>
        <w:spacing w:line="276" w:lineRule="auto"/>
        <w:ind w:left="0"/>
        <w:jc w:val="both"/>
        <w:rPr>
          <w:shd w:val="clear" w:color="auto" w:fill="FCFCFC"/>
          <w:lang w:val="en-GB"/>
        </w:rPr>
      </w:pPr>
    </w:p>
    <w:p w:rsidR="00CA2F60" w:rsidRDefault="00CA2F60" w:rsidP="008B4AC9">
      <w:pPr>
        <w:spacing w:line="276" w:lineRule="auto"/>
        <w:ind w:left="0"/>
        <w:jc w:val="both"/>
        <w:rPr>
          <w:color w:val="000000"/>
          <w:lang w:val="en-GB"/>
        </w:rPr>
      </w:pPr>
      <w:r>
        <w:rPr>
          <w:shd w:val="clear" w:color="auto" w:fill="FCFCFC"/>
          <w:lang w:val="en-GB"/>
        </w:rPr>
        <w:t>The goal of this conference is to provide a platform for cross-fertilization of ideas on t</w:t>
      </w:r>
      <w:r w:rsidRPr="00917121">
        <w:rPr>
          <w:color w:val="000000"/>
          <w:lang w:val="en-GB"/>
        </w:rPr>
        <w:t xml:space="preserve">he structure and functioning of literary fields in various European countries under </w:t>
      </w:r>
      <w:r>
        <w:rPr>
          <w:color w:val="000000"/>
          <w:lang w:val="en-GB"/>
        </w:rPr>
        <w:t xml:space="preserve">the </w:t>
      </w:r>
      <w:r w:rsidRPr="00917121">
        <w:rPr>
          <w:color w:val="000000"/>
          <w:lang w:val="en-GB"/>
        </w:rPr>
        <w:t>communist regime.</w:t>
      </w:r>
      <w:r w:rsidRPr="006D5E4A">
        <w:rPr>
          <w:color w:val="000000"/>
          <w:lang w:val="en-GB"/>
        </w:rPr>
        <w:t xml:space="preserve"> </w:t>
      </w:r>
      <w:r w:rsidRPr="00917121">
        <w:rPr>
          <w:color w:val="000000"/>
          <w:lang w:val="en-GB"/>
        </w:rPr>
        <w:t xml:space="preserve">We especially </w:t>
      </w:r>
      <w:r w:rsidRPr="00917121">
        <w:rPr>
          <w:lang w:val="en-GB"/>
        </w:rPr>
        <w:t xml:space="preserve">encourage submissions </w:t>
      </w:r>
      <w:r w:rsidRPr="00917121">
        <w:rPr>
          <w:color w:val="000000"/>
          <w:lang w:val="en-GB"/>
        </w:rPr>
        <w:t>that break new ground in theory and methodology or present insightful results based on inventive case studies.</w:t>
      </w:r>
    </w:p>
    <w:p w:rsidR="00CA2F60" w:rsidRPr="00917121" w:rsidRDefault="00CA2F60" w:rsidP="008B4AC9">
      <w:pPr>
        <w:spacing w:line="276" w:lineRule="auto"/>
        <w:ind w:left="0"/>
        <w:jc w:val="both"/>
        <w:rPr>
          <w:color w:val="000000"/>
          <w:lang w:val="en-GB"/>
        </w:rPr>
      </w:pPr>
      <w:r w:rsidRPr="00917121">
        <w:rPr>
          <w:color w:val="000000"/>
          <w:lang w:val="en-GB"/>
        </w:rPr>
        <w:t xml:space="preserve"> </w:t>
      </w:r>
    </w:p>
    <w:p w:rsidR="00CA2F60" w:rsidRPr="00917121" w:rsidRDefault="00CA2F60" w:rsidP="003F7C0F">
      <w:pPr>
        <w:spacing w:line="276" w:lineRule="auto"/>
        <w:ind w:left="0"/>
        <w:rPr>
          <w:lang w:val="en-GB"/>
        </w:rPr>
      </w:pPr>
      <w:r w:rsidRPr="00917121">
        <w:rPr>
          <w:lang w:val="en-GB"/>
        </w:rPr>
        <w:t>The Committee welcomes papers from any discipline on issues relevant to the conference theme. Topics may include: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>Theoretical frameworks for researching literary fields under the communist regime</w:t>
      </w:r>
    </w:p>
    <w:p w:rsidR="00CA2F60" w:rsidRPr="00917121" w:rsidRDefault="00CA2F60" w:rsidP="00913883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Identifications and solutions to shortcomings of research data  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Interactions among the fields of literature, power, and economics 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Specific rules </w:t>
      </w:r>
      <w:r>
        <w:rPr>
          <w:lang w:val="en-GB"/>
        </w:rPr>
        <w:t xml:space="preserve">and autonomy </w:t>
      </w:r>
      <w:r w:rsidRPr="00917121">
        <w:rPr>
          <w:lang w:val="en-GB"/>
        </w:rPr>
        <w:t xml:space="preserve">of </w:t>
      </w:r>
      <w:r>
        <w:rPr>
          <w:lang w:val="en-GB"/>
        </w:rPr>
        <w:t xml:space="preserve">the </w:t>
      </w:r>
      <w:r w:rsidRPr="00917121">
        <w:rPr>
          <w:lang w:val="en-GB"/>
        </w:rPr>
        <w:t>communist literary field</w:t>
      </w:r>
    </w:p>
    <w:p w:rsidR="00CA2F60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rPr>
          <w:lang w:val="en-GB"/>
        </w:rPr>
        <w:t xml:space="preserve">Network of literary agents: diversity, subordination, struggles, support, influence etc. </w:t>
      </w:r>
    </w:p>
    <w:p w:rsidR="00CA2F60" w:rsidRPr="00917121" w:rsidRDefault="00CA2F60" w:rsidP="00F73ADA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i/>
          <w:lang w:val="en-GB"/>
        </w:rPr>
        <w:t xml:space="preserve">Illusio </w:t>
      </w:r>
      <w:r>
        <w:rPr>
          <w:lang w:val="en-GB"/>
        </w:rPr>
        <w:t>in practice</w:t>
      </w:r>
    </w:p>
    <w:p w:rsidR="00CA2F60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>Circulation of cultural/economic/social capital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t>Establishment and reproduction of hierarchies (aesthetic, institutional, etc.)</w:t>
      </w:r>
    </w:p>
    <w:p w:rsidR="00CA2F60" w:rsidRPr="003A3E78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rPr>
          <w:lang w:val="en-GB"/>
        </w:rPr>
        <w:t>Wr</w:t>
      </w:r>
      <w:r w:rsidRPr="00917121">
        <w:rPr>
          <w:lang w:val="en-GB"/>
        </w:rPr>
        <w:t xml:space="preserve">iters and </w:t>
      </w:r>
      <w:r>
        <w:rPr>
          <w:lang w:val="en-GB"/>
        </w:rPr>
        <w:t>officials</w:t>
      </w:r>
    </w:p>
    <w:p w:rsidR="00CA2F60" w:rsidRDefault="00CA2F60" w:rsidP="006D5E4A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rPr>
          <w:lang w:val="en-GB"/>
        </w:rPr>
        <w:t>Shifting set of literary positions</w:t>
      </w:r>
    </w:p>
    <w:p w:rsidR="00CA2F60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rPr>
          <w:shd w:val="clear" w:color="auto" w:fill="FCFCFC"/>
          <w:lang w:val="en-GB"/>
        </w:rPr>
        <w:t xml:space="preserve">Aesthetic, social, political factors </w:t>
      </w:r>
      <w:r w:rsidRPr="00917121">
        <w:rPr>
          <w:shd w:val="clear" w:color="auto" w:fill="FCFCFC"/>
          <w:lang w:val="en-GB"/>
        </w:rPr>
        <w:t>of literary production</w:t>
      </w:r>
    </w:p>
    <w:p w:rsidR="00CA2F60" w:rsidRPr="00917121" w:rsidRDefault="00CA2F60" w:rsidP="00913883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>National versions of socialist realism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>Aesopian language: textuality, strategies, reception</w:t>
      </w:r>
    </w:p>
    <w:p w:rsidR="00CA2F60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>
        <w:rPr>
          <w:lang w:val="en-GB"/>
        </w:rPr>
        <w:t>Conditions and d</w:t>
      </w:r>
      <w:r w:rsidRPr="00917121">
        <w:rPr>
          <w:lang w:val="en-GB"/>
        </w:rPr>
        <w:t xml:space="preserve">ynamics of reception </w:t>
      </w:r>
    </w:p>
    <w:p w:rsidR="00CA2F60" w:rsidRPr="00917121" w:rsidRDefault="00CA2F60" w:rsidP="003F7C0F">
      <w:pPr>
        <w:pStyle w:val="ListParagraph"/>
        <w:numPr>
          <w:ilvl w:val="0"/>
          <w:numId w:val="6"/>
        </w:numPr>
        <w:spacing w:line="276" w:lineRule="auto"/>
        <w:rPr>
          <w:lang w:val="en-GB"/>
        </w:rPr>
      </w:pPr>
      <w:r w:rsidRPr="00917121">
        <w:rPr>
          <w:lang w:val="en-GB"/>
        </w:rPr>
        <w:t>Literature and other cultural practices</w:t>
      </w:r>
    </w:p>
    <w:p w:rsidR="00CA2F60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Default="00CA2F60" w:rsidP="008B4AC9">
      <w:pPr>
        <w:spacing w:line="276" w:lineRule="auto"/>
        <w:ind w:left="0"/>
        <w:rPr>
          <w:b/>
          <w:lang w:val="en-GB" w:eastAsia="lt-LT"/>
        </w:rPr>
      </w:pPr>
      <w:r w:rsidRPr="00917121">
        <w:rPr>
          <w:b/>
          <w:lang w:val="en-GB" w:eastAsia="lt-LT"/>
        </w:rPr>
        <w:t>Confirm</w:t>
      </w:r>
      <w:r w:rsidRPr="00F555B7">
        <w:rPr>
          <w:b/>
          <w:lang w:val="en-GB" w:eastAsia="lt-LT"/>
        </w:rPr>
        <w:t xml:space="preserve">ed keynote speakers include: </w:t>
      </w:r>
    </w:p>
    <w:p w:rsidR="00CA2F60" w:rsidRPr="004957DA" w:rsidRDefault="00CA2F60" w:rsidP="004957DA">
      <w:pPr>
        <w:pStyle w:val="ListParagraph"/>
        <w:numPr>
          <w:ilvl w:val="0"/>
          <w:numId w:val="6"/>
        </w:numPr>
        <w:spacing w:line="276" w:lineRule="auto"/>
        <w:rPr>
          <w:lang w:val="en-GB" w:eastAsia="lt-LT"/>
        </w:rPr>
      </w:pPr>
      <w:r w:rsidRPr="004957DA">
        <w:rPr>
          <w:color w:val="222222"/>
          <w:shd w:val="clear" w:color="auto" w:fill="FFFFFF"/>
          <w:lang w:eastAsia="lt-LT"/>
        </w:rPr>
        <w:t>Marina Balina (Illinois Wesleyan University, USA</w:t>
      </w:r>
      <w:r>
        <w:rPr>
          <w:color w:val="222222"/>
          <w:shd w:val="clear" w:color="auto" w:fill="FFFFFF"/>
          <w:lang w:eastAsia="lt-LT"/>
        </w:rPr>
        <w:t>),</w:t>
      </w:r>
    </w:p>
    <w:p w:rsidR="00CA2F60" w:rsidRPr="004957DA" w:rsidRDefault="00CA2F60" w:rsidP="004957DA">
      <w:pPr>
        <w:pStyle w:val="ListParagraph"/>
        <w:numPr>
          <w:ilvl w:val="0"/>
          <w:numId w:val="6"/>
        </w:numPr>
        <w:spacing w:line="276" w:lineRule="auto"/>
        <w:rPr>
          <w:lang w:val="en-GB" w:eastAsia="lt-LT"/>
        </w:rPr>
      </w:pPr>
      <w:r w:rsidRPr="004957DA">
        <w:rPr>
          <w:color w:val="222222"/>
          <w:lang w:eastAsia="lt-LT"/>
        </w:rPr>
        <w:t>Wolfgang Emmerich (University od Bremen, Germany),</w:t>
      </w:r>
    </w:p>
    <w:p w:rsidR="00CA2F60" w:rsidRDefault="00CA2F60" w:rsidP="004957DA">
      <w:pPr>
        <w:pStyle w:val="ListParagraph"/>
        <w:numPr>
          <w:ilvl w:val="0"/>
          <w:numId w:val="6"/>
        </w:numPr>
        <w:spacing w:line="276" w:lineRule="auto"/>
        <w:rPr>
          <w:lang w:val="en-GB" w:eastAsia="lt-LT"/>
        </w:rPr>
      </w:pPr>
      <w:r w:rsidRPr="004957DA">
        <w:rPr>
          <w:lang w:val="en-GB" w:eastAsia="lt-LT"/>
        </w:rPr>
        <w:t>Evgeny Dobrenko (University of Sheffield, UK),</w:t>
      </w:r>
    </w:p>
    <w:p w:rsidR="00CA2F60" w:rsidRPr="004957DA" w:rsidRDefault="00CA2F60" w:rsidP="004957DA">
      <w:pPr>
        <w:pStyle w:val="ListParagraph"/>
        <w:numPr>
          <w:ilvl w:val="0"/>
          <w:numId w:val="6"/>
        </w:numPr>
        <w:spacing w:line="276" w:lineRule="auto"/>
        <w:rPr>
          <w:lang w:val="en-GB" w:eastAsia="lt-LT"/>
        </w:rPr>
      </w:pPr>
      <w:r w:rsidRPr="004957DA">
        <w:rPr>
          <w:color w:val="222222"/>
          <w:lang w:eastAsia="lt-LT"/>
        </w:rPr>
        <w:t>Valentyna Kharkhun (</w:t>
      </w:r>
      <w:r w:rsidRPr="00F555B7">
        <w:t>Mykola Hohol State University of Nizhyn</w:t>
      </w:r>
      <w:r>
        <w:t>, Ukraine).</w:t>
      </w:r>
    </w:p>
    <w:p w:rsidR="00CA2F60" w:rsidRPr="00917121" w:rsidRDefault="00CA2F60" w:rsidP="008B4AC9">
      <w:pPr>
        <w:spacing w:line="276" w:lineRule="auto"/>
        <w:ind w:left="0"/>
        <w:jc w:val="center"/>
        <w:rPr>
          <w:lang w:val="en-GB"/>
        </w:rPr>
      </w:pP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  <w:r w:rsidRPr="00917121">
        <w:rPr>
          <w:b/>
          <w:lang w:val="en-GB"/>
        </w:rPr>
        <w:t>Conference Venue:</w:t>
      </w: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  <w:r w:rsidRPr="00917121">
        <w:rPr>
          <w:lang w:val="en-GB"/>
        </w:rPr>
        <w:t>Institute of Lithuanian Literature and Folklore,</w:t>
      </w: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  <w:r w:rsidRPr="00917121">
        <w:rPr>
          <w:lang w:val="en-GB"/>
        </w:rPr>
        <w:t>Antakalnio st. 6, LT-10308 Vilnius, Lithuania</w:t>
      </w: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</w:p>
    <w:p w:rsidR="00CA2F60" w:rsidRPr="00917121" w:rsidRDefault="00CA2F60" w:rsidP="008B4AC9">
      <w:pPr>
        <w:spacing w:line="276" w:lineRule="auto"/>
        <w:ind w:left="0"/>
        <w:rPr>
          <w:b/>
          <w:lang w:val="en-GB"/>
        </w:rPr>
      </w:pPr>
      <w:r w:rsidRPr="00917121">
        <w:rPr>
          <w:rStyle w:val="Strong"/>
          <w:color w:val="242424"/>
          <w:bdr w:val="none" w:sz="0" w:space="0" w:color="auto" w:frame="1"/>
          <w:shd w:val="clear" w:color="auto" w:fill="FFFFFF"/>
          <w:lang w:val="en-GB"/>
        </w:rPr>
        <w:t>Conference language:</w:t>
      </w:r>
      <w:r w:rsidRPr="00917121">
        <w:rPr>
          <w:rStyle w:val="apple-converted-space"/>
          <w:b/>
          <w:color w:val="242424"/>
          <w:shd w:val="clear" w:color="auto" w:fill="FFFFFF"/>
          <w:lang w:val="en-GB"/>
        </w:rPr>
        <w:t> </w:t>
      </w:r>
      <w:r w:rsidRPr="00917121">
        <w:rPr>
          <w:color w:val="242424"/>
          <w:shd w:val="clear" w:color="auto" w:fill="FFFFFF"/>
          <w:lang w:val="en-GB"/>
        </w:rPr>
        <w:t>English</w:t>
      </w:r>
    </w:p>
    <w:p w:rsidR="00CA2F60" w:rsidRPr="00917121" w:rsidRDefault="00CA2F60" w:rsidP="008B4AC9">
      <w:pPr>
        <w:spacing w:line="276" w:lineRule="auto"/>
        <w:ind w:left="0"/>
        <w:rPr>
          <w:b/>
          <w:lang w:val="en-GB"/>
        </w:rPr>
      </w:pPr>
    </w:p>
    <w:p w:rsidR="00CA2F60" w:rsidRPr="00917121" w:rsidRDefault="00CA2F60" w:rsidP="008B4AC9">
      <w:pPr>
        <w:spacing w:line="276" w:lineRule="auto"/>
        <w:ind w:left="0"/>
        <w:rPr>
          <w:b/>
          <w:lang w:val="en-GB"/>
        </w:rPr>
      </w:pPr>
      <w:r w:rsidRPr="00917121">
        <w:rPr>
          <w:b/>
          <w:lang w:val="en-GB"/>
        </w:rPr>
        <w:t>Important Dates:</w:t>
      </w:r>
    </w:p>
    <w:p w:rsidR="00CA2F60" w:rsidRPr="00917121" w:rsidRDefault="00CA2F60" w:rsidP="008B4AC9">
      <w:pPr>
        <w:pStyle w:val="ListParagraph"/>
        <w:numPr>
          <w:ilvl w:val="0"/>
          <w:numId w:val="3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Paper titles and abstracts due: </w:t>
      </w:r>
      <w:r>
        <w:rPr>
          <w:b/>
          <w:lang w:val="en-GB"/>
        </w:rPr>
        <w:t>31 March</w:t>
      </w:r>
      <w:r w:rsidRPr="00917121">
        <w:rPr>
          <w:b/>
          <w:lang w:val="en-GB"/>
        </w:rPr>
        <w:t xml:space="preserve"> 2015 </w:t>
      </w:r>
      <w:r w:rsidRPr="00917121">
        <w:rPr>
          <w:lang w:val="en-GB"/>
        </w:rPr>
        <w:t xml:space="preserve">(please submit your 300-word abstracts for 20-minute papers along with your title, </w:t>
      </w:r>
      <w:r w:rsidRPr="00917121">
        <w:rPr>
          <w:lang w:val="en-GB" w:eastAsia="lt-LT"/>
        </w:rPr>
        <w:t xml:space="preserve">affiliation, audio-visual requirements and a </w:t>
      </w:r>
      <w:r w:rsidRPr="00917121">
        <w:rPr>
          <w:lang w:val="en-GB"/>
        </w:rPr>
        <w:t>brief biographical</w:t>
      </w:r>
      <w:r>
        <w:rPr>
          <w:lang w:val="en-GB"/>
        </w:rPr>
        <w:t xml:space="preserve"> note</w:t>
      </w:r>
      <w:r w:rsidRPr="00917121">
        <w:rPr>
          <w:lang w:val="en-GB"/>
        </w:rPr>
        <w:t xml:space="preserve"> at </w:t>
      </w:r>
      <w:hyperlink r:id="rId5" w:history="1">
        <w:r w:rsidRPr="00917121">
          <w:rPr>
            <w:rStyle w:val="Hyperlink"/>
            <w:lang w:val="en-GB"/>
          </w:rPr>
          <w:t>literaryfield@gmail.com</w:t>
        </w:r>
      </w:hyperlink>
      <w:r w:rsidRPr="00917121">
        <w:rPr>
          <w:rStyle w:val="Hyperlink"/>
          <w:color w:val="auto"/>
          <w:u w:val="none"/>
          <w:lang w:val="en-GB"/>
        </w:rPr>
        <w:t>)</w:t>
      </w:r>
    </w:p>
    <w:p w:rsidR="00CA2F60" w:rsidRPr="00917121" w:rsidRDefault="00CA2F60" w:rsidP="008B4AC9">
      <w:pPr>
        <w:pStyle w:val="ListParagraph"/>
        <w:numPr>
          <w:ilvl w:val="0"/>
          <w:numId w:val="3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Notification </w:t>
      </w:r>
      <w:r w:rsidRPr="00917121">
        <w:rPr>
          <w:rStyle w:val="c1"/>
          <w:color w:val="333333"/>
          <w:bdr w:val="none" w:sz="0" w:space="0" w:color="auto" w:frame="1"/>
          <w:shd w:val="clear" w:color="auto" w:fill="FFFFFF"/>
          <w:lang w:val="en-GB"/>
        </w:rPr>
        <w:t>of abstract acceptance</w:t>
      </w:r>
      <w:r w:rsidRPr="00917121">
        <w:rPr>
          <w:lang w:val="en-GB"/>
        </w:rPr>
        <w:t xml:space="preserve">: </w:t>
      </w:r>
      <w:r>
        <w:rPr>
          <w:b/>
          <w:lang w:val="en-GB"/>
        </w:rPr>
        <w:t>10</w:t>
      </w:r>
      <w:r w:rsidRPr="00917121">
        <w:rPr>
          <w:b/>
          <w:lang w:val="en-GB"/>
        </w:rPr>
        <w:t xml:space="preserve"> </w:t>
      </w:r>
      <w:r>
        <w:rPr>
          <w:b/>
          <w:lang w:val="en-GB"/>
        </w:rPr>
        <w:t>April</w:t>
      </w:r>
      <w:r w:rsidRPr="00917121">
        <w:rPr>
          <w:b/>
          <w:lang w:val="en-GB"/>
        </w:rPr>
        <w:t xml:space="preserve"> 2015</w:t>
      </w:r>
    </w:p>
    <w:p w:rsidR="00CA2F60" w:rsidRPr="00917121" w:rsidRDefault="00CA2F60" w:rsidP="008B4AC9">
      <w:pPr>
        <w:pStyle w:val="ListParagraph"/>
        <w:numPr>
          <w:ilvl w:val="0"/>
          <w:numId w:val="3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Participants’ registration due: </w:t>
      </w:r>
      <w:r w:rsidRPr="00917121">
        <w:rPr>
          <w:b/>
          <w:shd w:val="clear" w:color="auto" w:fill="FFFFFF"/>
          <w:lang w:val="en-GB"/>
        </w:rPr>
        <w:t xml:space="preserve">1 June 2015 </w:t>
      </w:r>
      <w:r w:rsidRPr="00917121">
        <w:rPr>
          <w:shd w:val="clear" w:color="auto" w:fill="FFFFFF"/>
          <w:lang w:val="en-GB"/>
        </w:rPr>
        <w:t>(Early Bird) or</w:t>
      </w:r>
      <w:r w:rsidRPr="00917121">
        <w:rPr>
          <w:b/>
          <w:shd w:val="clear" w:color="auto" w:fill="FFFFFF"/>
          <w:lang w:val="en-GB"/>
        </w:rPr>
        <w:t xml:space="preserve"> 1 August 2015</w:t>
      </w:r>
    </w:p>
    <w:p w:rsidR="00CA2F60" w:rsidRPr="00917121" w:rsidRDefault="00CA2F60" w:rsidP="008B4AC9">
      <w:pPr>
        <w:pStyle w:val="ListParagraph"/>
        <w:numPr>
          <w:ilvl w:val="0"/>
          <w:numId w:val="3"/>
        </w:numPr>
        <w:spacing w:line="276" w:lineRule="auto"/>
        <w:rPr>
          <w:lang w:val="en-GB"/>
        </w:rPr>
      </w:pPr>
      <w:r w:rsidRPr="00917121">
        <w:rPr>
          <w:lang w:val="en-GB"/>
        </w:rPr>
        <w:t xml:space="preserve">Full paper submissions due: </w:t>
      </w:r>
      <w:r w:rsidRPr="00BC1F39">
        <w:rPr>
          <w:b/>
          <w:lang w:val="en-GB"/>
        </w:rPr>
        <w:t>10 January  2016</w:t>
      </w: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</w:p>
    <w:p w:rsidR="00CA2F60" w:rsidRPr="00917121" w:rsidRDefault="00CA2F60" w:rsidP="008B4AC9">
      <w:pPr>
        <w:spacing w:line="276" w:lineRule="auto"/>
        <w:ind w:left="0"/>
        <w:rPr>
          <w:b/>
          <w:shd w:val="clear" w:color="auto" w:fill="FFFFFF"/>
          <w:lang w:val="en-GB"/>
        </w:rPr>
      </w:pPr>
      <w:r w:rsidRPr="00917121">
        <w:rPr>
          <w:b/>
          <w:shd w:val="clear" w:color="auto" w:fill="FFFFFF"/>
          <w:lang w:val="en-GB"/>
        </w:rPr>
        <w:t>Conference fees:</w:t>
      </w:r>
    </w:p>
    <w:p w:rsidR="00CA2F60" w:rsidRPr="00917121" w:rsidRDefault="00CA2F60" w:rsidP="008B4AC9">
      <w:pPr>
        <w:spacing w:line="276" w:lineRule="auto"/>
        <w:ind w:left="0"/>
        <w:rPr>
          <w:shd w:val="clear" w:color="auto" w:fill="FFFFFF"/>
          <w:lang w:val="en-GB"/>
        </w:rPr>
      </w:pPr>
      <w:r w:rsidRPr="00917121">
        <w:rPr>
          <w:shd w:val="clear" w:color="auto" w:fill="FFFFFF"/>
          <w:lang w:val="en-GB"/>
        </w:rPr>
        <w:t xml:space="preserve">Early bird registration (until </w:t>
      </w:r>
      <w:r w:rsidRPr="00917121">
        <w:rPr>
          <w:b/>
          <w:shd w:val="clear" w:color="auto" w:fill="FFFFFF"/>
          <w:lang w:val="en-GB"/>
        </w:rPr>
        <w:t>1 June 2015</w:t>
      </w:r>
      <w:r w:rsidRPr="00917121">
        <w:rPr>
          <w:shd w:val="clear" w:color="auto" w:fill="FFFFFF"/>
          <w:lang w:val="en-GB"/>
        </w:rPr>
        <w:t xml:space="preserve">) </w:t>
      </w:r>
    </w:p>
    <w:p w:rsidR="00CA2F60" w:rsidRPr="00917121" w:rsidRDefault="00CA2F60" w:rsidP="008B4AC9">
      <w:pPr>
        <w:spacing w:line="276" w:lineRule="auto"/>
        <w:ind w:left="0" w:firstLine="709"/>
        <w:rPr>
          <w:shd w:val="clear" w:color="auto" w:fill="FFFFFF"/>
          <w:lang w:val="en-GB"/>
        </w:rPr>
      </w:pPr>
      <w:r w:rsidRPr="00917121">
        <w:rPr>
          <w:shd w:val="clear" w:color="auto" w:fill="FFFFFF"/>
          <w:lang w:val="en-GB"/>
        </w:rPr>
        <w:t>Regulars: 50 EUR</w:t>
      </w:r>
    </w:p>
    <w:p w:rsidR="00CA2F60" w:rsidRPr="00917121" w:rsidRDefault="00CA2F60" w:rsidP="008B4AC9">
      <w:pPr>
        <w:spacing w:line="276" w:lineRule="auto"/>
        <w:ind w:left="0" w:firstLine="709"/>
        <w:rPr>
          <w:shd w:val="clear" w:color="auto" w:fill="FFFFFF"/>
          <w:lang w:val="en-GB"/>
        </w:rPr>
      </w:pPr>
      <w:r w:rsidRPr="00917121">
        <w:rPr>
          <w:shd w:val="clear" w:color="auto" w:fill="FFFFFF"/>
          <w:lang w:val="en-GB"/>
        </w:rPr>
        <w:t>Students (including postgraduate students): 30 EUR</w:t>
      </w:r>
    </w:p>
    <w:p w:rsidR="00CA2F60" w:rsidRPr="00917121" w:rsidRDefault="00CA2F60" w:rsidP="008B4AC9">
      <w:pPr>
        <w:spacing w:line="276" w:lineRule="auto"/>
        <w:ind w:left="0"/>
        <w:rPr>
          <w:shd w:val="clear" w:color="auto" w:fill="FFFFFF"/>
          <w:lang w:val="en-GB"/>
        </w:rPr>
      </w:pPr>
      <w:r w:rsidRPr="00917121">
        <w:rPr>
          <w:shd w:val="clear" w:color="auto" w:fill="FFFFFF"/>
          <w:lang w:val="en-GB"/>
        </w:rPr>
        <w:t xml:space="preserve">From </w:t>
      </w:r>
      <w:r w:rsidRPr="00917121">
        <w:rPr>
          <w:b/>
          <w:shd w:val="clear" w:color="auto" w:fill="FFFFFF"/>
          <w:lang w:val="en-GB"/>
        </w:rPr>
        <w:t>2 June 2015 to 1 August 2015</w:t>
      </w:r>
    </w:p>
    <w:p w:rsidR="00CA2F60" w:rsidRPr="00917121" w:rsidRDefault="00CA2F60" w:rsidP="008B4AC9">
      <w:pPr>
        <w:shd w:val="clear" w:color="auto" w:fill="FFFFFF"/>
        <w:spacing w:line="276" w:lineRule="auto"/>
        <w:ind w:left="0" w:firstLine="709"/>
        <w:rPr>
          <w:color w:val="222222"/>
          <w:lang w:val="en-GB" w:eastAsia="lt-LT"/>
        </w:rPr>
      </w:pPr>
      <w:r w:rsidRPr="00917121">
        <w:rPr>
          <w:color w:val="222222"/>
          <w:lang w:val="en-GB" w:eastAsia="lt-LT"/>
        </w:rPr>
        <w:t>Regulars: 70 EUR</w:t>
      </w:r>
    </w:p>
    <w:p w:rsidR="00CA2F60" w:rsidRPr="00917121" w:rsidRDefault="00CA2F60" w:rsidP="008B4AC9">
      <w:pPr>
        <w:shd w:val="clear" w:color="auto" w:fill="FFFFFF"/>
        <w:spacing w:line="276" w:lineRule="auto"/>
        <w:ind w:left="0" w:firstLine="709"/>
        <w:rPr>
          <w:color w:val="222222"/>
          <w:lang w:val="en-GB" w:eastAsia="lt-LT"/>
        </w:rPr>
      </w:pPr>
      <w:r w:rsidRPr="00917121">
        <w:rPr>
          <w:color w:val="222222"/>
          <w:lang w:val="en-GB" w:eastAsia="lt-LT"/>
        </w:rPr>
        <w:t>Students (including postgraduate students): 40 EUR</w:t>
      </w:r>
    </w:p>
    <w:p w:rsidR="00CA2F60" w:rsidRPr="00917121" w:rsidRDefault="00CA2F60" w:rsidP="008B4AC9">
      <w:pPr>
        <w:shd w:val="clear" w:color="auto" w:fill="FFFFFF"/>
        <w:spacing w:line="276" w:lineRule="auto"/>
        <w:ind w:left="0"/>
        <w:rPr>
          <w:b/>
          <w:color w:val="222222"/>
          <w:lang w:val="en-GB" w:eastAsia="lt-LT"/>
        </w:rPr>
      </w:pPr>
      <w:r w:rsidRPr="00917121">
        <w:rPr>
          <w:b/>
          <w:color w:val="222222"/>
          <w:lang w:val="en-GB" w:eastAsia="lt-LT"/>
        </w:rPr>
        <w:t>Registration fee includes:</w:t>
      </w:r>
    </w:p>
    <w:p w:rsidR="00CA2F60" w:rsidRPr="00917121" w:rsidRDefault="00CA2F60" w:rsidP="008B4AC9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rPr>
          <w:color w:val="222222"/>
          <w:lang w:val="en-GB" w:eastAsia="lt-LT"/>
        </w:rPr>
      </w:pPr>
      <w:r w:rsidRPr="00917121">
        <w:rPr>
          <w:color w:val="222222"/>
          <w:lang w:val="en-GB" w:eastAsia="lt-LT"/>
        </w:rPr>
        <w:t>Conference material</w:t>
      </w:r>
    </w:p>
    <w:p w:rsidR="00CA2F60" w:rsidRPr="00917121" w:rsidRDefault="00CA2F60" w:rsidP="008B4AC9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rPr>
          <w:color w:val="222222"/>
          <w:lang w:val="en-GB" w:eastAsia="lt-LT"/>
        </w:rPr>
      </w:pPr>
      <w:r w:rsidRPr="00917121">
        <w:rPr>
          <w:color w:val="222222"/>
          <w:lang w:val="en-GB" w:eastAsia="lt-LT"/>
        </w:rPr>
        <w:t>Welcome reception</w:t>
      </w:r>
    </w:p>
    <w:p w:rsidR="00CA2F60" w:rsidRPr="00917121" w:rsidRDefault="00CA2F60" w:rsidP="008B4AC9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rPr>
          <w:color w:val="222222"/>
          <w:lang w:val="en-GB" w:eastAsia="lt-LT"/>
        </w:rPr>
      </w:pPr>
      <w:r w:rsidRPr="00917121">
        <w:rPr>
          <w:color w:val="222222"/>
          <w:lang w:val="en-GB" w:eastAsia="lt-LT"/>
        </w:rPr>
        <w:t>Coffee breaks and lunch</w:t>
      </w:r>
    </w:p>
    <w:p w:rsidR="00CA2F60" w:rsidRDefault="00CA2F60" w:rsidP="008B4AC9">
      <w:pPr>
        <w:shd w:val="clear" w:color="auto" w:fill="FFFFFF"/>
        <w:spacing w:line="276" w:lineRule="auto"/>
        <w:ind w:left="0"/>
        <w:rPr>
          <w:shd w:val="clear" w:color="auto" w:fill="FFFFFF"/>
          <w:lang w:val="en-GB"/>
        </w:rPr>
      </w:pP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b/>
          <w:iCs/>
          <w:color w:val="222222"/>
          <w:lang w:val="en-GB" w:eastAsia="lt-LT"/>
        </w:rPr>
      </w:pPr>
      <w:r>
        <w:rPr>
          <w:b/>
          <w:iCs/>
          <w:color w:val="222222"/>
          <w:lang w:val="en-GB" w:eastAsia="lt-LT"/>
        </w:rPr>
        <w:t>Fee p</w:t>
      </w:r>
      <w:r w:rsidRPr="00D21BFC">
        <w:rPr>
          <w:b/>
          <w:iCs/>
          <w:color w:val="222222"/>
          <w:lang w:val="en-GB" w:eastAsia="lt-LT"/>
        </w:rPr>
        <w:t>ayment (Bank Transfer)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333333"/>
          <w:lang w:val="en-GB"/>
        </w:rPr>
      </w:pPr>
      <w:r w:rsidRPr="00D21BFC">
        <w:rPr>
          <w:color w:val="333333"/>
          <w:lang w:val="en-GB"/>
        </w:rPr>
        <w:t>Account holder: Institute of Lithuanian Literature and Folklore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333333"/>
          <w:lang w:val="en-GB"/>
        </w:rPr>
        <w:t xml:space="preserve">Address: </w:t>
      </w:r>
      <w:r w:rsidRPr="00A908EC">
        <w:rPr>
          <w:color w:val="222222"/>
          <w:lang w:val="en-GB" w:eastAsia="lt-LT"/>
        </w:rPr>
        <w:t>Antakalnio 6, Vilnius</w:t>
      </w:r>
      <w:r w:rsidRPr="00D21BFC">
        <w:rPr>
          <w:color w:val="222222"/>
          <w:lang w:val="en-GB" w:eastAsia="lt-LT"/>
        </w:rPr>
        <w:t>, Lithuania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222222"/>
          <w:lang w:val="en-GB" w:eastAsia="lt-LT"/>
        </w:rPr>
        <w:t>Bank name: AB Swedbank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222222"/>
          <w:lang w:val="en-GB" w:eastAsia="lt-LT"/>
        </w:rPr>
        <w:t xml:space="preserve">Bank address: </w:t>
      </w:r>
      <w:r w:rsidRPr="00A908EC">
        <w:rPr>
          <w:color w:val="222222"/>
          <w:lang w:val="en-GB" w:eastAsia="lt-LT"/>
        </w:rPr>
        <w:t>Konstitucijos 20A, Vilnius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A908EC">
        <w:rPr>
          <w:color w:val="222222"/>
          <w:lang w:val="en-GB" w:eastAsia="lt-LT"/>
        </w:rPr>
        <w:t>SWIFT</w:t>
      </w:r>
      <w:r w:rsidRPr="00D21BFC">
        <w:rPr>
          <w:color w:val="222222"/>
          <w:lang w:val="en-GB" w:eastAsia="lt-LT"/>
        </w:rPr>
        <w:t xml:space="preserve"> code</w:t>
      </w:r>
      <w:r w:rsidRPr="00A908EC">
        <w:rPr>
          <w:color w:val="222222"/>
          <w:lang w:val="en-GB" w:eastAsia="lt-LT"/>
        </w:rPr>
        <w:t>: HABALT22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222222"/>
          <w:lang w:val="en-GB" w:eastAsia="lt-LT"/>
        </w:rPr>
        <w:t>Account number (</w:t>
      </w:r>
      <w:r w:rsidRPr="00A908EC">
        <w:rPr>
          <w:color w:val="222222"/>
          <w:lang w:val="en-GB" w:eastAsia="lt-LT"/>
        </w:rPr>
        <w:t>IBAN): LT807300010131253972</w:t>
      </w:r>
    </w:p>
    <w:p w:rsidR="00CA2F60" w:rsidRPr="00D21BFC" w:rsidRDefault="00CA2F60" w:rsidP="008D4E6B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222222"/>
          <w:lang w:val="en-GB" w:eastAsia="lt-LT"/>
        </w:rPr>
        <w:t>Purpose of payment: The Literary Field registration fee + Your name</w:t>
      </w:r>
    </w:p>
    <w:p w:rsidR="00CA2F60" w:rsidRPr="00D21BFC" w:rsidRDefault="00CA2F60" w:rsidP="008D4E6B">
      <w:pPr>
        <w:shd w:val="clear" w:color="auto" w:fill="FFFFFF"/>
        <w:spacing w:line="240" w:lineRule="auto"/>
        <w:rPr>
          <w:color w:val="222222"/>
          <w:lang w:val="en-GB" w:eastAsia="lt-LT"/>
        </w:rPr>
      </w:pPr>
    </w:p>
    <w:p w:rsidR="00CA2F60" w:rsidRPr="00D21BFC" w:rsidRDefault="00CA2F60" w:rsidP="0038065F">
      <w:pPr>
        <w:shd w:val="clear" w:color="auto" w:fill="FFFFFF"/>
        <w:spacing w:line="240" w:lineRule="auto"/>
        <w:ind w:left="0"/>
        <w:rPr>
          <w:color w:val="222222"/>
          <w:lang w:val="en-GB" w:eastAsia="lt-LT"/>
        </w:rPr>
      </w:pPr>
      <w:r w:rsidRPr="00D21BFC">
        <w:rPr>
          <w:color w:val="333333"/>
          <w:lang w:val="en-GB"/>
        </w:rPr>
        <w:t xml:space="preserve">All payments must be made in Euros. </w:t>
      </w:r>
      <w:r w:rsidRPr="00D21BFC">
        <w:rPr>
          <w:color w:val="222222"/>
          <w:lang w:val="en-GB" w:eastAsia="lt-LT"/>
        </w:rPr>
        <w:t xml:space="preserve">Please choose a correspondent bank according to the currency of the payment (the list of correspondent banks: </w:t>
      </w:r>
      <w:hyperlink r:id="rId6" w:tgtFrame="_blank" w:history="1">
        <w:r w:rsidRPr="00D21BFC">
          <w:rPr>
            <w:color w:val="1155CC"/>
            <w:u w:val="single"/>
            <w:lang w:val="en-GB" w:eastAsia="lt-LT"/>
          </w:rPr>
          <w:t>https://www.swedbank.lt/en/pages/643</w:t>
        </w:r>
      </w:hyperlink>
      <w:r w:rsidRPr="00D21BFC">
        <w:rPr>
          <w:color w:val="222222"/>
          <w:lang w:val="en-GB" w:eastAsia="lt-LT"/>
        </w:rPr>
        <w:t xml:space="preserve">). All bank transfer charges in connection with transferring fees are to be paid by the participant. Once you have made the transfer, please email at </w:t>
      </w:r>
      <w:hyperlink r:id="rId7" w:history="1">
        <w:r w:rsidRPr="00D21BFC">
          <w:rPr>
            <w:rStyle w:val="Hyperlink"/>
            <w:lang w:val="en-GB" w:eastAsia="lt-LT"/>
          </w:rPr>
          <w:t>literaryfield@gmail.com</w:t>
        </w:r>
      </w:hyperlink>
      <w:r w:rsidRPr="00D21BFC">
        <w:rPr>
          <w:color w:val="222222"/>
          <w:lang w:val="en-GB" w:eastAsia="lt-LT"/>
        </w:rPr>
        <w:t>.</w:t>
      </w:r>
    </w:p>
    <w:p w:rsidR="00CA2F60" w:rsidRPr="00917121" w:rsidRDefault="00CA2F60" w:rsidP="008B4AC9">
      <w:pPr>
        <w:shd w:val="clear" w:color="auto" w:fill="FFFEFE"/>
        <w:spacing w:before="225" w:after="120" w:line="276" w:lineRule="auto"/>
        <w:ind w:left="0"/>
        <w:textAlignment w:val="baseline"/>
        <w:outlineLvl w:val="1"/>
        <w:rPr>
          <w:b/>
          <w:bCs/>
          <w:lang w:val="en-GB" w:eastAsia="lt-LT"/>
        </w:rPr>
      </w:pPr>
      <w:r w:rsidRPr="00917121">
        <w:rPr>
          <w:b/>
          <w:bCs/>
          <w:lang w:val="en-GB" w:eastAsia="lt-LT"/>
        </w:rPr>
        <w:t>Publishing Opportunity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lang w:val="en-GB" w:eastAsia="lt-LT"/>
        </w:rPr>
        <w:t>The full text of your conference paper, after being submitted to the editorial process, will be published in a post-conference volume.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b/>
          <w:bCs/>
          <w:lang w:val="en-GB" w:eastAsia="lt-LT"/>
        </w:rPr>
        <w:t>Conference Committee</w:t>
      </w:r>
      <w:r w:rsidRPr="00917121">
        <w:rPr>
          <w:lang w:val="en-GB" w:eastAsia="lt-LT"/>
        </w:rPr>
        <w:br/>
        <w:t>Dalia Satkauskytė, Institute of Lithuanian Literature and Folklore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lang w:val="en-GB" w:eastAsia="lt-LT"/>
        </w:rPr>
        <w:t>Loreta Mačianskaitė, Institute of Lithuanian Literature and Folklore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lang w:val="en-GB" w:eastAsia="lt-LT"/>
        </w:rPr>
        <w:t>Jūratė Čerškutė, Institute of Lithuanian Literature and Folklore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lang w:val="en-GB" w:eastAsia="lt-LT"/>
        </w:rPr>
        <w:t>Loreta Jakonytė, Institute of Lithuanian Literature and Folklore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</w:p>
    <w:p w:rsidR="00CA2F60" w:rsidRDefault="00CA2F60" w:rsidP="008B4AC9">
      <w:pPr>
        <w:spacing w:line="276" w:lineRule="auto"/>
        <w:ind w:left="0"/>
        <w:rPr>
          <w:lang w:val="en-GB" w:eastAsia="lt-LT"/>
        </w:rPr>
      </w:pPr>
      <w:r w:rsidRPr="00917121">
        <w:rPr>
          <w:lang w:val="en-GB" w:eastAsia="lt-LT"/>
        </w:rPr>
        <w:t>Please f</w:t>
      </w:r>
      <w:r>
        <w:rPr>
          <w:lang w:val="en-GB" w:eastAsia="lt-LT"/>
        </w:rPr>
        <w:t>ee</w:t>
      </w:r>
      <w:r w:rsidRPr="00917121">
        <w:rPr>
          <w:lang w:val="en-GB" w:eastAsia="lt-LT"/>
        </w:rPr>
        <w:t xml:space="preserve">l free to contact the conference committee, if you have any questions or concerns, at </w:t>
      </w:r>
      <w:hyperlink r:id="rId8" w:history="1">
        <w:r w:rsidRPr="00917121">
          <w:rPr>
            <w:rStyle w:val="Hyperlink"/>
            <w:lang w:val="en-GB"/>
          </w:rPr>
          <w:t>literaryfield@gmail.com</w:t>
        </w:r>
      </w:hyperlink>
      <w:r w:rsidRPr="00917121">
        <w:rPr>
          <w:lang w:val="en-GB" w:eastAsia="lt-LT"/>
        </w:rPr>
        <w:t>.</w:t>
      </w:r>
    </w:p>
    <w:p w:rsidR="00CA2F60" w:rsidRPr="00917121" w:rsidRDefault="00CA2F60" w:rsidP="008B4AC9">
      <w:pPr>
        <w:spacing w:line="276" w:lineRule="auto"/>
        <w:ind w:left="0"/>
        <w:rPr>
          <w:lang w:val="en-GB" w:eastAsia="lt-LT"/>
        </w:rPr>
      </w:pPr>
    </w:p>
    <w:p w:rsidR="00CA2F60" w:rsidRPr="00917121" w:rsidRDefault="00CA2F60" w:rsidP="008B4AC9">
      <w:pPr>
        <w:spacing w:line="276" w:lineRule="auto"/>
        <w:ind w:left="0"/>
        <w:rPr>
          <w:lang w:val="en-GB"/>
        </w:rPr>
      </w:pPr>
      <w:r w:rsidRPr="00917121">
        <w:rPr>
          <w:lang w:val="en-GB" w:eastAsia="lt-LT"/>
        </w:rPr>
        <w:t>We look forward to hearing from you.</w:t>
      </w:r>
    </w:p>
    <w:sectPr w:rsidR="00CA2F60" w:rsidRPr="00917121" w:rsidSect="005E7FEC">
      <w:pgSz w:w="11906" w:h="16838"/>
      <w:pgMar w:top="1418" w:right="1134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96729"/>
    <w:multiLevelType w:val="hybridMultilevel"/>
    <w:tmpl w:val="A93CDABC"/>
    <w:lvl w:ilvl="0" w:tplc="B630FA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53A90"/>
    <w:multiLevelType w:val="multilevel"/>
    <w:tmpl w:val="C4546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83E39C7"/>
    <w:multiLevelType w:val="hybridMultilevel"/>
    <w:tmpl w:val="07FE1050"/>
    <w:lvl w:ilvl="0" w:tplc="10CCC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650323"/>
    <w:multiLevelType w:val="hybridMultilevel"/>
    <w:tmpl w:val="E8C08CF6"/>
    <w:lvl w:ilvl="0" w:tplc="B630FA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671F60"/>
    <w:multiLevelType w:val="hybridMultilevel"/>
    <w:tmpl w:val="DDB88142"/>
    <w:lvl w:ilvl="0" w:tplc="B630FA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D857C6"/>
    <w:multiLevelType w:val="hybridMultilevel"/>
    <w:tmpl w:val="8CF8A306"/>
    <w:lvl w:ilvl="0" w:tplc="C1903F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771"/>
    <w:rsid w:val="000008EF"/>
    <w:rsid w:val="00000D00"/>
    <w:rsid w:val="00001018"/>
    <w:rsid w:val="0000102C"/>
    <w:rsid w:val="00001BA6"/>
    <w:rsid w:val="000020F6"/>
    <w:rsid w:val="0000257B"/>
    <w:rsid w:val="000032C5"/>
    <w:rsid w:val="00003821"/>
    <w:rsid w:val="000047E1"/>
    <w:rsid w:val="00005860"/>
    <w:rsid w:val="00005964"/>
    <w:rsid w:val="00005CA2"/>
    <w:rsid w:val="0000711A"/>
    <w:rsid w:val="0001021C"/>
    <w:rsid w:val="000107E3"/>
    <w:rsid w:val="00010B0A"/>
    <w:rsid w:val="00010C85"/>
    <w:rsid w:val="0001141F"/>
    <w:rsid w:val="00011EF9"/>
    <w:rsid w:val="0001205C"/>
    <w:rsid w:val="00012EC0"/>
    <w:rsid w:val="00014069"/>
    <w:rsid w:val="00014D92"/>
    <w:rsid w:val="00014F91"/>
    <w:rsid w:val="000161DB"/>
    <w:rsid w:val="00016AB0"/>
    <w:rsid w:val="00016B3F"/>
    <w:rsid w:val="00017233"/>
    <w:rsid w:val="000177DE"/>
    <w:rsid w:val="00017C7F"/>
    <w:rsid w:val="00017DA3"/>
    <w:rsid w:val="00017F5D"/>
    <w:rsid w:val="00020996"/>
    <w:rsid w:val="00021542"/>
    <w:rsid w:val="000217F3"/>
    <w:rsid w:val="000225D8"/>
    <w:rsid w:val="000226BD"/>
    <w:rsid w:val="00022783"/>
    <w:rsid w:val="000227D2"/>
    <w:rsid w:val="00022B92"/>
    <w:rsid w:val="00022D47"/>
    <w:rsid w:val="00023548"/>
    <w:rsid w:val="00023CC5"/>
    <w:rsid w:val="00023FBB"/>
    <w:rsid w:val="000240B7"/>
    <w:rsid w:val="00024309"/>
    <w:rsid w:val="0002560D"/>
    <w:rsid w:val="00026494"/>
    <w:rsid w:val="0002669A"/>
    <w:rsid w:val="00026C92"/>
    <w:rsid w:val="00026ED0"/>
    <w:rsid w:val="0003092F"/>
    <w:rsid w:val="00030AA2"/>
    <w:rsid w:val="00030DB5"/>
    <w:rsid w:val="0003162B"/>
    <w:rsid w:val="00031761"/>
    <w:rsid w:val="00031DB6"/>
    <w:rsid w:val="00033A90"/>
    <w:rsid w:val="00033EB4"/>
    <w:rsid w:val="00034336"/>
    <w:rsid w:val="0003476C"/>
    <w:rsid w:val="0003535F"/>
    <w:rsid w:val="00035511"/>
    <w:rsid w:val="00035A84"/>
    <w:rsid w:val="00037016"/>
    <w:rsid w:val="00037EB2"/>
    <w:rsid w:val="0004043D"/>
    <w:rsid w:val="00040752"/>
    <w:rsid w:val="00040A50"/>
    <w:rsid w:val="00040AB4"/>
    <w:rsid w:val="000411A2"/>
    <w:rsid w:val="0004187E"/>
    <w:rsid w:val="000420FF"/>
    <w:rsid w:val="000433F3"/>
    <w:rsid w:val="00043813"/>
    <w:rsid w:val="00043D12"/>
    <w:rsid w:val="000443D4"/>
    <w:rsid w:val="00044C02"/>
    <w:rsid w:val="00044E01"/>
    <w:rsid w:val="00044E6D"/>
    <w:rsid w:val="00044EBC"/>
    <w:rsid w:val="00044F4C"/>
    <w:rsid w:val="00045727"/>
    <w:rsid w:val="00045791"/>
    <w:rsid w:val="00045944"/>
    <w:rsid w:val="00045BAF"/>
    <w:rsid w:val="00045E47"/>
    <w:rsid w:val="000467D6"/>
    <w:rsid w:val="000467EB"/>
    <w:rsid w:val="00046D62"/>
    <w:rsid w:val="00046F46"/>
    <w:rsid w:val="00046FEB"/>
    <w:rsid w:val="000470CB"/>
    <w:rsid w:val="000470F2"/>
    <w:rsid w:val="00047972"/>
    <w:rsid w:val="0005006A"/>
    <w:rsid w:val="000505DF"/>
    <w:rsid w:val="00050DF7"/>
    <w:rsid w:val="0005192A"/>
    <w:rsid w:val="000521C9"/>
    <w:rsid w:val="00053116"/>
    <w:rsid w:val="00053231"/>
    <w:rsid w:val="00053EDF"/>
    <w:rsid w:val="00054076"/>
    <w:rsid w:val="00055498"/>
    <w:rsid w:val="00055DFD"/>
    <w:rsid w:val="0005604F"/>
    <w:rsid w:val="000562BC"/>
    <w:rsid w:val="000567BB"/>
    <w:rsid w:val="00056B71"/>
    <w:rsid w:val="00056F13"/>
    <w:rsid w:val="0005727B"/>
    <w:rsid w:val="000574DB"/>
    <w:rsid w:val="000578B4"/>
    <w:rsid w:val="00057AD3"/>
    <w:rsid w:val="00057C42"/>
    <w:rsid w:val="000601CC"/>
    <w:rsid w:val="000608FE"/>
    <w:rsid w:val="00060B6E"/>
    <w:rsid w:val="000612E3"/>
    <w:rsid w:val="00061433"/>
    <w:rsid w:val="00061F18"/>
    <w:rsid w:val="00061F83"/>
    <w:rsid w:val="00062A92"/>
    <w:rsid w:val="00063479"/>
    <w:rsid w:val="00063A59"/>
    <w:rsid w:val="00063D1F"/>
    <w:rsid w:val="0006476A"/>
    <w:rsid w:val="000647B5"/>
    <w:rsid w:val="0006505C"/>
    <w:rsid w:val="00065162"/>
    <w:rsid w:val="00065227"/>
    <w:rsid w:val="000657DF"/>
    <w:rsid w:val="0006591F"/>
    <w:rsid w:val="00065CDE"/>
    <w:rsid w:val="00065D6B"/>
    <w:rsid w:val="00065E00"/>
    <w:rsid w:val="000661AD"/>
    <w:rsid w:val="00066648"/>
    <w:rsid w:val="000666EE"/>
    <w:rsid w:val="0006691C"/>
    <w:rsid w:val="00066C5D"/>
    <w:rsid w:val="00066CD4"/>
    <w:rsid w:val="00066F3C"/>
    <w:rsid w:val="00067424"/>
    <w:rsid w:val="000676D7"/>
    <w:rsid w:val="0006789D"/>
    <w:rsid w:val="0006794E"/>
    <w:rsid w:val="00067AC1"/>
    <w:rsid w:val="000703E2"/>
    <w:rsid w:val="00070F65"/>
    <w:rsid w:val="00071610"/>
    <w:rsid w:val="000716C7"/>
    <w:rsid w:val="00071A7D"/>
    <w:rsid w:val="00071CA1"/>
    <w:rsid w:val="00071E5B"/>
    <w:rsid w:val="000722C1"/>
    <w:rsid w:val="00072356"/>
    <w:rsid w:val="0007320F"/>
    <w:rsid w:val="00073A03"/>
    <w:rsid w:val="00073D31"/>
    <w:rsid w:val="000746C9"/>
    <w:rsid w:val="0007575A"/>
    <w:rsid w:val="00075A19"/>
    <w:rsid w:val="00076348"/>
    <w:rsid w:val="000765D4"/>
    <w:rsid w:val="000768B2"/>
    <w:rsid w:val="00077592"/>
    <w:rsid w:val="000777FD"/>
    <w:rsid w:val="00077D87"/>
    <w:rsid w:val="000802B8"/>
    <w:rsid w:val="000807DE"/>
    <w:rsid w:val="0008108C"/>
    <w:rsid w:val="00081FC5"/>
    <w:rsid w:val="00082667"/>
    <w:rsid w:val="00083E3C"/>
    <w:rsid w:val="000844CF"/>
    <w:rsid w:val="000845AA"/>
    <w:rsid w:val="00084A37"/>
    <w:rsid w:val="00085126"/>
    <w:rsid w:val="0008603C"/>
    <w:rsid w:val="0008624C"/>
    <w:rsid w:val="000870B2"/>
    <w:rsid w:val="000901CB"/>
    <w:rsid w:val="00090BC9"/>
    <w:rsid w:val="00090C93"/>
    <w:rsid w:val="00090D5D"/>
    <w:rsid w:val="00090F4A"/>
    <w:rsid w:val="0009113C"/>
    <w:rsid w:val="000919F6"/>
    <w:rsid w:val="00092BA9"/>
    <w:rsid w:val="00092F04"/>
    <w:rsid w:val="0009403E"/>
    <w:rsid w:val="000943E8"/>
    <w:rsid w:val="00094B88"/>
    <w:rsid w:val="000951BE"/>
    <w:rsid w:val="00095BA1"/>
    <w:rsid w:val="00095E87"/>
    <w:rsid w:val="00096466"/>
    <w:rsid w:val="00096C29"/>
    <w:rsid w:val="00096C97"/>
    <w:rsid w:val="00097124"/>
    <w:rsid w:val="000971B5"/>
    <w:rsid w:val="0009752A"/>
    <w:rsid w:val="000A0029"/>
    <w:rsid w:val="000A03D2"/>
    <w:rsid w:val="000A0A1B"/>
    <w:rsid w:val="000A15B1"/>
    <w:rsid w:val="000A1822"/>
    <w:rsid w:val="000A2023"/>
    <w:rsid w:val="000A228D"/>
    <w:rsid w:val="000A2C6A"/>
    <w:rsid w:val="000A3E5F"/>
    <w:rsid w:val="000A440D"/>
    <w:rsid w:val="000A476C"/>
    <w:rsid w:val="000A4816"/>
    <w:rsid w:val="000A4905"/>
    <w:rsid w:val="000A4F3B"/>
    <w:rsid w:val="000A5357"/>
    <w:rsid w:val="000A583D"/>
    <w:rsid w:val="000A5CB3"/>
    <w:rsid w:val="000A5D22"/>
    <w:rsid w:val="000A6D4A"/>
    <w:rsid w:val="000A71A8"/>
    <w:rsid w:val="000A773A"/>
    <w:rsid w:val="000A7BF8"/>
    <w:rsid w:val="000B0801"/>
    <w:rsid w:val="000B0BA6"/>
    <w:rsid w:val="000B0BAF"/>
    <w:rsid w:val="000B0D43"/>
    <w:rsid w:val="000B125B"/>
    <w:rsid w:val="000B2034"/>
    <w:rsid w:val="000B23ED"/>
    <w:rsid w:val="000B27A7"/>
    <w:rsid w:val="000B3444"/>
    <w:rsid w:val="000B3523"/>
    <w:rsid w:val="000B3588"/>
    <w:rsid w:val="000B40CF"/>
    <w:rsid w:val="000B5453"/>
    <w:rsid w:val="000B5E99"/>
    <w:rsid w:val="000B624F"/>
    <w:rsid w:val="000B6CE7"/>
    <w:rsid w:val="000B7D47"/>
    <w:rsid w:val="000C06B3"/>
    <w:rsid w:val="000C1907"/>
    <w:rsid w:val="000C19D2"/>
    <w:rsid w:val="000C2021"/>
    <w:rsid w:val="000C2819"/>
    <w:rsid w:val="000C3A78"/>
    <w:rsid w:val="000C3F66"/>
    <w:rsid w:val="000C4B70"/>
    <w:rsid w:val="000C588A"/>
    <w:rsid w:val="000C5E13"/>
    <w:rsid w:val="000C5EBC"/>
    <w:rsid w:val="000C5F0C"/>
    <w:rsid w:val="000C5FD3"/>
    <w:rsid w:val="000C6E2D"/>
    <w:rsid w:val="000C6FAE"/>
    <w:rsid w:val="000C7F6F"/>
    <w:rsid w:val="000D0108"/>
    <w:rsid w:val="000D032D"/>
    <w:rsid w:val="000D064A"/>
    <w:rsid w:val="000D0662"/>
    <w:rsid w:val="000D0EDF"/>
    <w:rsid w:val="000D10BA"/>
    <w:rsid w:val="000D297C"/>
    <w:rsid w:val="000D2E28"/>
    <w:rsid w:val="000D322B"/>
    <w:rsid w:val="000D3AB9"/>
    <w:rsid w:val="000D44BD"/>
    <w:rsid w:val="000D4A71"/>
    <w:rsid w:val="000D5462"/>
    <w:rsid w:val="000D5476"/>
    <w:rsid w:val="000D7571"/>
    <w:rsid w:val="000D79A7"/>
    <w:rsid w:val="000E110E"/>
    <w:rsid w:val="000E1B2D"/>
    <w:rsid w:val="000E206C"/>
    <w:rsid w:val="000E29E9"/>
    <w:rsid w:val="000E2D23"/>
    <w:rsid w:val="000E3DA2"/>
    <w:rsid w:val="000E3E18"/>
    <w:rsid w:val="000E3F03"/>
    <w:rsid w:val="000E4B10"/>
    <w:rsid w:val="000E6336"/>
    <w:rsid w:val="000E6C82"/>
    <w:rsid w:val="000E7766"/>
    <w:rsid w:val="000F004A"/>
    <w:rsid w:val="000F0B89"/>
    <w:rsid w:val="000F153E"/>
    <w:rsid w:val="000F17F2"/>
    <w:rsid w:val="000F1B34"/>
    <w:rsid w:val="000F207B"/>
    <w:rsid w:val="000F227D"/>
    <w:rsid w:val="000F25B0"/>
    <w:rsid w:val="000F28E2"/>
    <w:rsid w:val="000F2AAC"/>
    <w:rsid w:val="000F2DE7"/>
    <w:rsid w:val="000F2FFC"/>
    <w:rsid w:val="000F3293"/>
    <w:rsid w:val="000F3AB0"/>
    <w:rsid w:val="000F3C1C"/>
    <w:rsid w:val="000F3C6A"/>
    <w:rsid w:val="000F3E15"/>
    <w:rsid w:val="000F4002"/>
    <w:rsid w:val="000F4353"/>
    <w:rsid w:val="000F4384"/>
    <w:rsid w:val="000F4775"/>
    <w:rsid w:val="000F4E4A"/>
    <w:rsid w:val="000F5048"/>
    <w:rsid w:val="000F5C18"/>
    <w:rsid w:val="000F6114"/>
    <w:rsid w:val="000F6ADC"/>
    <w:rsid w:val="000F6EF0"/>
    <w:rsid w:val="000F71BE"/>
    <w:rsid w:val="000F7263"/>
    <w:rsid w:val="000F7570"/>
    <w:rsid w:val="000F778B"/>
    <w:rsid w:val="000F7E2B"/>
    <w:rsid w:val="001001A3"/>
    <w:rsid w:val="001003AD"/>
    <w:rsid w:val="001007E4"/>
    <w:rsid w:val="00100A71"/>
    <w:rsid w:val="00100EA6"/>
    <w:rsid w:val="00101131"/>
    <w:rsid w:val="001013F3"/>
    <w:rsid w:val="0010142F"/>
    <w:rsid w:val="00101790"/>
    <w:rsid w:val="001019C3"/>
    <w:rsid w:val="00101A7C"/>
    <w:rsid w:val="00101B92"/>
    <w:rsid w:val="0010279F"/>
    <w:rsid w:val="00102DC1"/>
    <w:rsid w:val="0010311A"/>
    <w:rsid w:val="0010333A"/>
    <w:rsid w:val="001037F6"/>
    <w:rsid w:val="00103817"/>
    <w:rsid w:val="0010403A"/>
    <w:rsid w:val="0010473D"/>
    <w:rsid w:val="00104A0D"/>
    <w:rsid w:val="00104C1C"/>
    <w:rsid w:val="001055E1"/>
    <w:rsid w:val="0010568F"/>
    <w:rsid w:val="001059CF"/>
    <w:rsid w:val="00105C3B"/>
    <w:rsid w:val="00106623"/>
    <w:rsid w:val="00106CE3"/>
    <w:rsid w:val="00107182"/>
    <w:rsid w:val="0010764A"/>
    <w:rsid w:val="00110142"/>
    <w:rsid w:val="00110292"/>
    <w:rsid w:val="0011097C"/>
    <w:rsid w:val="00111251"/>
    <w:rsid w:val="00111539"/>
    <w:rsid w:val="00111D5F"/>
    <w:rsid w:val="00111EEF"/>
    <w:rsid w:val="00111F0C"/>
    <w:rsid w:val="001131C2"/>
    <w:rsid w:val="00113AA4"/>
    <w:rsid w:val="00114E9A"/>
    <w:rsid w:val="00115443"/>
    <w:rsid w:val="00115B11"/>
    <w:rsid w:val="00115EB7"/>
    <w:rsid w:val="001170EF"/>
    <w:rsid w:val="00117977"/>
    <w:rsid w:val="00117B98"/>
    <w:rsid w:val="00117C01"/>
    <w:rsid w:val="00117F1B"/>
    <w:rsid w:val="00120025"/>
    <w:rsid w:val="00120869"/>
    <w:rsid w:val="00120F9A"/>
    <w:rsid w:val="00121078"/>
    <w:rsid w:val="00122381"/>
    <w:rsid w:val="00122C2D"/>
    <w:rsid w:val="00122E3F"/>
    <w:rsid w:val="001232E9"/>
    <w:rsid w:val="001236A2"/>
    <w:rsid w:val="00123964"/>
    <w:rsid w:val="00123D13"/>
    <w:rsid w:val="00123FA1"/>
    <w:rsid w:val="00124183"/>
    <w:rsid w:val="0012418F"/>
    <w:rsid w:val="00124305"/>
    <w:rsid w:val="0012448C"/>
    <w:rsid w:val="00124560"/>
    <w:rsid w:val="00124EB4"/>
    <w:rsid w:val="001255AD"/>
    <w:rsid w:val="0012619B"/>
    <w:rsid w:val="00126D78"/>
    <w:rsid w:val="001275E3"/>
    <w:rsid w:val="00127D19"/>
    <w:rsid w:val="00127E3E"/>
    <w:rsid w:val="00130018"/>
    <w:rsid w:val="00131999"/>
    <w:rsid w:val="0013222D"/>
    <w:rsid w:val="001329FF"/>
    <w:rsid w:val="00132A95"/>
    <w:rsid w:val="00133627"/>
    <w:rsid w:val="0013385C"/>
    <w:rsid w:val="00134078"/>
    <w:rsid w:val="001340FE"/>
    <w:rsid w:val="00134679"/>
    <w:rsid w:val="00134929"/>
    <w:rsid w:val="00134E54"/>
    <w:rsid w:val="00135048"/>
    <w:rsid w:val="001350A9"/>
    <w:rsid w:val="001350CA"/>
    <w:rsid w:val="00135A20"/>
    <w:rsid w:val="00135BCD"/>
    <w:rsid w:val="001362C2"/>
    <w:rsid w:val="00136379"/>
    <w:rsid w:val="0013646E"/>
    <w:rsid w:val="001374C1"/>
    <w:rsid w:val="00137847"/>
    <w:rsid w:val="00137CF8"/>
    <w:rsid w:val="0014248C"/>
    <w:rsid w:val="00142DD6"/>
    <w:rsid w:val="00144238"/>
    <w:rsid w:val="00145620"/>
    <w:rsid w:val="001457DF"/>
    <w:rsid w:val="00145912"/>
    <w:rsid w:val="00145F95"/>
    <w:rsid w:val="001465F8"/>
    <w:rsid w:val="001471C5"/>
    <w:rsid w:val="001478E5"/>
    <w:rsid w:val="00147970"/>
    <w:rsid w:val="00147E4E"/>
    <w:rsid w:val="001500F5"/>
    <w:rsid w:val="0015073D"/>
    <w:rsid w:val="00150B13"/>
    <w:rsid w:val="00151398"/>
    <w:rsid w:val="001514F2"/>
    <w:rsid w:val="001519BF"/>
    <w:rsid w:val="00151F10"/>
    <w:rsid w:val="00152317"/>
    <w:rsid w:val="001531AA"/>
    <w:rsid w:val="0015338C"/>
    <w:rsid w:val="00153A68"/>
    <w:rsid w:val="00154045"/>
    <w:rsid w:val="001546F6"/>
    <w:rsid w:val="00154A23"/>
    <w:rsid w:val="00155C16"/>
    <w:rsid w:val="00155C3F"/>
    <w:rsid w:val="00155EBC"/>
    <w:rsid w:val="0015601D"/>
    <w:rsid w:val="00156EA6"/>
    <w:rsid w:val="00156ED3"/>
    <w:rsid w:val="0015734C"/>
    <w:rsid w:val="001573CA"/>
    <w:rsid w:val="00160514"/>
    <w:rsid w:val="00160843"/>
    <w:rsid w:val="00161243"/>
    <w:rsid w:val="001624D4"/>
    <w:rsid w:val="001635CC"/>
    <w:rsid w:val="0016439F"/>
    <w:rsid w:val="001645C6"/>
    <w:rsid w:val="00164FAE"/>
    <w:rsid w:val="00165CB2"/>
    <w:rsid w:val="001661E8"/>
    <w:rsid w:val="001668BB"/>
    <w:rsid w:val="00166FA8"/>
    <w:rsid w:val="00167054"/>
    <w:rsid w:val="00167179"/>
    <w:rsid w:val="0017009E"/>
    <w:rsid w:val="001708AB"/>
    <w:rsid w:val="001708FE"/>
    <w:rsid w:val="001713BE"/>
    <w:rsid w:val="0017147B"/>
    <w:rsid w:val="001718DF"/>
    <w:rsid w:val="00173486"/>
    <w:rsid w:val="00174B70"/>
    <w:rsid w:val="00174D52"/>
    <w:rsid w:val="00174FC1"/>
    <w:rsid w:val="00175AA2"/>
    <w:rsid w:val="00176204"/>
    <w:rsid w:val="00177175"/>
    <w:rsid w:val="0017725D"/>
    <w:rsid w:val="00177F5A"/>
    <w:rsid w:val="00177F93"/>
    <w:rsid w:val="001808E3"/>
    <w:rsid w:val="0018090B"/>
    <w:rsid w:val="00180BCE"/>
    <w:rsid w:val="001813E8"/>
    <w:rsid w:val="001834A7"/>
    <w:rsid w:val="0018449F"/>
    <w:rsid w:val="00185B90"/>
    <w:rsid w:val="0018611E"/>
    <w:rsid w:val="00186384"/>
    <w:rsid w:val="0018666E"/>
    <w:rsid w:val="00186E0F"/>
    <w:rsid w:val="00187A61"/>
    <w:rsid w:val="00187F7D"/>
    <w:rsid w:val="001901AE"/>
    <w:rsid w:val="00190519"/>
    <w:rsid w:val="00191692"/>
    <w:rsid w:val="0019183C"/>
    <w:rsid w:val="00193C09"/>
    <w:rsid w:val="00193FF5"/>
    <w:rsid w:val="001940AB"/>
    <w:rsid w:val="00194F9C"/>
    <w:rsid w:val="001954AA"/>
    <w:rsid w:val="00196199"/>
    <w:rsid w:val="00196B6C"/>
    <w:rsid w:val="001A1946"/>
    <w:rsid w:val="001A1D71"/>
    <w:rsid w:val="001A1F2B"/>
    <w:rsid w:val="001A28B2"/>
    <w:rsid w:val="001A291E"/>
    <w:rsid w:val="001A296A"/>
    <w:rsid w:val="001A36B6"/>
    <w:rsid w:val="001A3C36"/>
    <w:rsid w:val="001A3C9D"/>
    <w:rsid w:val="001A3EE3"/>
    <w:rsid w:val="001A3F01"/>
    <w:rsid w:val="001A4E15"/>
    <w:rsid w:val="001A4F85"/>
    <w:rsid w:val="001A5651"/>
    <w:rsid w:val="001A5E83"/>
    <w:rsid w:val="001A62D3"/>
    <w:rsid w:val="001A63A4"/>
    <w:rsid w:val="001A63CD"/>
    <w:rsid w:val="001A6CE2"/>
    <w:rsid w:val="001A74E4"/>
    <w:rsid w:val="001A756A"/>
    <w:rsid w:val="001A7671"/>
    <w:rsid w:val="001A7F1E"/>
    <w:rsid w:val="001B0A84"/>
    <w:rsid w:val="001B11DB"/>
    <w:rsid w:val="001B158F"/>
    <w:rsid w:val="001B1DE7"/>
    <w:rsid w:val="001B20E4"/>
    <w:rsid w:val="001B2136"/>
    <w:rsid w:val="001B218A"/>
    <w:rsid w:val="001B2468"/>
    <w:rsid w:val="001B2B4C"/>
    <w:rsid w:val="001B3285"/>
    <w:rsid w:val="001B3A4C"/>
    <w:rsid w:val="001B3ED0"/>
    <w:rsid w:val="001B454D"/>
    <w:rsid w:val="001B50D7"/>
    <w:rsid w:val="001B592B"/>
    <w:rsid w:val="001B5BEF"/>
    <w:rsid w:val="001B6132"/>
    <w:rsid w:val="001B6A97"/>
    <w:rsid w:val="001B6C23"/>
    <w:rsid w:val="001B6F22"/>
    <w:rsid w:val="001B7A16"/>
    <w:rsid w:val="001C1271"/>
    <w:rsid w:val="001C16CB"/>
    <w:rsid w:val="001C1D10"/>
    <w:rsid w:val="001C2713"/>
    <w:rsid w:val="001C2AB9"/>
    <w:rsid w:val="001C32B5"/>
    <w:rsid w:val="001C38D0"/>
    <w:rsid w:val="001C3F1A"/>
    <w:rsid w:val="001C43C5"/>
    <w:rsid w:val="001C5507"/>
    <w:rsid w:val="001C569C"/>
    <w:rsid w:val="001C5C31"/>
    <w:rsid w:val="001C6B63"/>
    <w:rsid w:val="001C71D3"/>
    <w:rsid w:val="001C7CE0"/>
    <w:rsid w:val="001D06E7"/>
    <w:rsid w:val="001D108F"/>
    <w:rsid w:val="001D1186"/>
    <w:rsid w:val="001D11F4"/>
    <w:rsid w:val="001D1221"/>
    <w:rsid w:val="001D1370"/>
    <w:rsid w:val="001D1654"/>
    <w:rsid w:val="001D169A"/>
    <w:rsid w:val="001D1D54"/>
    <w:rsid w:val="001D225A"/>
    <w:rsid w:val="001D2479"/>
    <w:rsid w:val="001D292B"/>
    <w:rsid w:val="001D2E25"/>
    <w:rsid w:val="001D31FB"/>
    <w:rsid w:val="001D4AAB"/>
    <w:rsid w:val="001D4EF5"/>
    <w:rsid w:val="001D5564"/>
    <w:rsid w:val="001D5AD2"/>
    <w:rsid w:val="001D67BD"/>
    <w:rsid w:val="001D68AE"/>
    <w:rsid w:val="001D68D7"/>
    <w:rsid w:val="001D7567"/>
    <w:rsid w:val="001E0444"/>
    <w:rsid w:val="001E0697"/>
    <w:rsid w:val="001E0979"/>
    <w:rsid w:val="001E1A94"/>
    <w:rsid w:val="001E1B47"/>
    <w:rsid w:val="001E22E6"/>
    <w:rsid w:val="001E3644"/>
    <w:rsid w:val="001E3671"/>
    <w:rsid w:val="001E3FA2"/>
    <w:rsid w:val="001E42D1"/>
    <w:rsid w:val="001E469F"/>
    <w:rsid w:val="001E476A"/>
    <w:rsid w:val="001E515B"/>
    <w:rsid w:val="001E6252"/>
    <w:rsid w:val="001E65DD"/>
    <w:rsid w:val="001E692E"/>
    <w:rsid w:val="001E7748"/>
    <w:rsid w:val="001F02FE"/>
    <w:rsid w:val="001F040C"/>
    <w:rsid w:val="001F11A7"/>
    <w:rsid w:val="001F1598"/>
    <w:rsid w:val="001F17F4"/>
    <w:rsid w:val="001F1836"/>
    <w:rsid w:val="001F1874"/>
    <w:rsid w:val="001F1D49"/>
    <w:rsid w:val="001F2AA8"/>
    <w:rsid w:val="001F2B9F"/>
    <w:rsid w:val="001F2D7E"/>
    <w:rsid w:val="001F34EC"/>
    <w:rsid w:val="001F35CE"/>
    <w:rsid w:val="001F38EE"/>
    <w:rsid w:val="001F3A11"/>
    <w:rsid w:val="001F4EC5"/>
    <w:rsid w:val="001F4F7F"/>
    <w:rsid w:val="001F555A"/>
    <w:rsid w:val="001F5751"/>
    <w:rsid w:val="001F638E"/>
    <w:rsid w:val="001F69CE"/>
    <w:rsid w:val="001F7C1B"/>
    <w:rsid w:val="00201717"/>
    <w:rsid w:val="0020177B"/>
    <w:rsid w:val="002019F6"/>
    <w:rsid w:val="002028A0"/>
    <w:rsid w:val="00202EFA"/>
    <w:rsid w:val="00203F99"/>
    <w:rsid w:val="002042A7"/>
    <w:rsid w:val="0020495B"/>
    <w:rsid w:val="00204B20"/>
    <w:rsid w:val="002050AD"/>
    <w:rsid w:val="0020585C"/>
    <w:rsid w:val="00205983"/>
    <w:rsid w:val="00206290"/>
    <w:rsid w:val="00206912"/>
    <w:rsid w:val="00207336"/>
    <w:rsid w:val="0020799B"/>
    <w:rsid w:val="00207D57"/>
    <w:rsid w:val="00207EAC"/>
    <w:rsid w:val="002107A3"/>
    <w:rsid w:val="002109DE"/>
    <w:rsid w:val="00210B82"/>
    <w:rsid w:val="00211884"/>
    <w:rsid w:val="00211AEF"/>
    <w:rsid w:val="00212A1C"/>
    <w:rsid w:val="00214AC2"/>
    <w:rsid w:val="00214D74"/>
    <w:rsid w:val="002153A6"/>
    <w:rsid w:val="00215412"/>
    <w:rsid w:val="00215E70"/>
    <w:rsid w:val="00216624"/>
    <w:rsid w:val="002166D8"/>
    <w:rsid w:val="00217255"/>
    <w:rsid w:val="00221CC9"/>
    <w:rsid w:val="00221D00"/>
    <w:rsid w:val="00222259"/>
    <w:rsid w:val="0022226F"/>
    <w:rsid w:val="002223F4"/>
    <w:rsid w:val="002226BB"/>
    <w:rsid w:val="00222DF5"/>
    <w:rsid w:val="0022334E"/>
    <w:rsid w:val="00223B76"/>
    <w:rsid w:val="00224734"/>
    <w:rsid w:val="00224DFD"/>
    <w:rsid w:val="00224E1B"/>
    <w:rsid w:val="002250E8"/>
    <w:rsid w:val="002253C2"/>
    <w:rsid w:val="002253F8"/>
    <w:rsid w:val="00225ABE"/>
    <w:rsid w:val="002261BF"/>
    <w:rsid w:val="0022737E"/>
    <w:rsid w:val="0022771A"/>
    <w:rsid w:val="00227E0C"/>
    <w:rsid w:val="00227FE7"/>
    <w:rsid w:val="00230EAA"/>
    <w:rsid w:val="002310CF"/>
    <w:rsid w:val="00231B9A"/>
    <w:rsid w:val="00232075"/>
    <w:rsid w:val="002324A7"/>
    <w:rsid w:val="002329D7"/>
    <w:rsid w:val="00233630"/>
    <w:rsid w:val="0023435E"/>
    <w:rsid w:val="00234BD0"/>
    <w:rsid w:val="00235016"/>
    <w:rsid w:val="0023505A"/>
    <w:rsid w:val="00235271"/>
    <w:rsid w:val="00235CA4"/>
    <w:rsid w:val="00236764"/>
    <w:rsid w:val="00236A41"/>
    <w:rsid w:val="00236DBE"/>
    <w:rsid w:val="00236F32"/>
    <w:rsid w:val="00237BE8"/>
    <w:rsid w:val="00240467"/>
    <w:rsid w:val="0024109C"/>
    <w:rsid w:val="0024126E"/>
    <w:rsid w:val="002416D3"/>
    <w:rsid w:val="00241FAF"/>
    <w:rsid w:val="00242639"/>
    <w:rsid w:val="00243194"/>
    <w:rsid w:val="00243DD1"/>
    <w:rsid w:val="00243F0D"/>
    <w:rsid w:val="00244248"/>
    <w:rsid w:val="002454EC"/>
    <w:rsid w:val="00245915"/>
    <w:rsid w:val="00245AFE"/>
    <w:rsid w:val="002469CB"/>
    <w:rsid w:val="00246D13"/>
    <w:rsid w:val="0024710E"/>
    <w:rsid w:val="002473D9"/>
    <w:rsid w:val="00247E9C"/>
    <w:rsid w:val="002502E3"/>
    <w:rsid w:val="0025046C"/>
    <w:rsid w:val="0025050F"/>
    <w:rsid w:val="00250A8A"/>
    <w:rsid w:val="00251225"/>
    <w:rsid w:val="002512D8"/>
    <w:rsid w:val="0025192B"/>
    <w:rsid w:val="00251FBF"/>
    <w:rsid w:val="0025303A"/>
    <w:rsid w:val="0025373A"/>
    <w:rsid w:val="00253B06"/>
    <w:rsid w:val="00254CB9"/>
    <w:rsid w:val="00254DBC"/>
    <w:rsid w:val="00254DE1"/>
    <w:rsid w:val="00254E80"/>
    <w:rsid w:val="00255213"/>
    <w:rsid w:val="00255884"/>
    <w:rsid w:val="00255B0D"/>
    <w:rsid w:val="00255CC2"/>
    <w:rsid w:val="00255E22"/>
    <w:rsid w:val="0025779B"/>
    <w:rsid w:val="0026056E"/>
    <w:rsid w:val="00260AE2"/>
    <w:rsid w:val="00260C4D"/>
    <w:rsid w:val="00260FBF"/>
    <w:rsid w:val="0026214F"/>
    <w:rsid w:val="002622DA"/>
    <w:rsid w:val="00262700"/>
    <w:rsid w:val="00263093"/>
    <w:rsid w:val="0026449C"/>
    <w:rsid w:val="00264AF7"/>
    <w:rsid w:val="00264FCC"/>
    <w:rsid w:val="00265442"/>
    <w:rsid w:val="00265865"/>
    <w:rsid w:val="00266CCE"/>
    <w:rsid w:val="002673E6"/>
    <w:rsid w:val="0026763A"/>
    <w:rsid w:val="00267A5D"/>
    <w:rsid w:val="00267CC9"/>
    <w:rsid w:val="00267D1A"/>
    <w:rsid w:val="00267EB4"/>
    <w:rsid w:val="00270661"/>
    <w:rsid w:val="0027078D"/>
    <w:rsid w:val="00270E3F"/>
    <w:rsid w:val="00270F12"/>
    <w:rsid w:val="00271036"/>
    <w:rsid w:val="0027224D"/>
    <w:rsid w:val="00273797"/>
    <w:rsid w:val="00273F1D"/>
    <w:rsid w:val="00274263"/>
    <w:rsid w:val="002747EB"/>
    <w:rsid w:val="00274A2B"/>
    <w:rsid w:val="00274E09"/>
    <w:rsid w:val="002751D6"/>
    <w:rsid w:val="002753C4"/>
    <w:rsid w:val="00275425"/>
    <w:rsid w:val="00275653"/>
    <w:rsid w:val="00275D29"/>
    <w:rsid w:val="00276182"/>
    <w:rsid w:val="002766F8"/>
    <w:rsid w:val="00276715"/>
    <w:rsid w:val="00276A55"/>
    <w:rsid w:val="002771CE"/>
    <w:rsid w:val="00277764"/>
    <w:rsid w:val="00277ADB"/>
    <w:rsid w:val="00277C4F"/>
    <w:rsid w:val="00277E1D"/>
    <w:rsid w:val="00280379"/>
    <w:rsid w:val="00280465"/>
    <w:rsid w:val="0028079F"/>
    <w:rsid w:val="00280B86"/>
    <w:rsid w:val="00280F76"/>
    <w:rsid w:val="0028114C"/>
    <w:rsid w:val="0028138F"/>
    <w:rsid w:val="00281AAE"/>
    <w:rsid w:val="00281FED"/>
    <w:rsid w:val="00282DE4"/>
    <w:rsid w:val="002834F9"/>
    <w:rsid w:val="002843CC"/>
    <w:rsid w:val="00284C37"/>
    <w:rsid w:val="002850AA"/>
    <w:rsid w:val="00285326"/>
    <w:rsid w:val="00285E00"/>
    <w:rsid w:val="002867C8"/>
    <w:rsid w:val="002872A7"/>
    <w:rsid w:val="00287F10"/>
    <w:rsid w:val="00290AE6"/>
    <w:rsid w:val="0029151A"/>
    <w:rsid w:val="002916DB"/>
    <w:rsid w:val="00292864"/>
    <w:rsid w:val="00292912"/>
    <w:rsid w:val="002936DA"/>
    <w:rsid w:val="00293B69"/>
    <w:rsid w:val="00293DE8"/>
    <w:rsid w:val="00293ECC"/>
    <w:rsid w:val="00294164"/>
    <w:rsid w:val="00294BCC"/>
    <w:rsid w:val="0029504E"/>
    <w:rsid w:val="00295B66"/>
    <w:rsid w:val="00295F41"/>
    <w:rsid w:val="0029643A"/>
    <w:rsid w:val="00296F80"/>
    <w:rsid w:val="0029706E"/>
    <w:rsid w:val="002A06A2"/>
    <w:rsid w:val="002A0749"/>
    <w:rsid w:val="002A1014"/>
    <w:rsid w:val="002A105F"/>
    <w:rsid w:val="002A10D6"/>
    <w:rsid w:val="002A12AB"/>
    <w:rsid w:val="002A1777"/>
    <w:rsid w:val="002A199A"/>
    <w:rsid w:val="002A1A3A"/>
    <w:rsid w:val="002A25C7"/>
    <w:rsid w:val="002A29C9"/>
    <w:rsid w:val="002A2C53"/>
    <w:rsid w:val="002A2DC4"/>
    <w:rsid w:val="002A3BC0"/>
    <w:rsid w:val="002A41FB"/>
    <w:rsid w:val="002A4D8A"/>
    <w:rsid w:val="002A53CC"/>
    <w:rsid w:val="002A578A"/>
    <w:rsid w:val="002A5E0C"/>
    <w:rsid w:val="002A6594"/>
    <w:rsid w:val="002A7352"/>
    <w:rsid w:val="002A7A1D"/>
    <w:rsid w:val="002A7E7B"/>
    <w:rsid w:val="002B033E"/>
    <w:rsid w:val="002B06BF"/>
    <w:rsid w:val="002B102F"/>
    <w:rsid w:val="002B122C"/>
    <w:rsid w:val="002B1287"/>
    <w:rsid w:val="002B17BA"/>
    <w:rsid w:val="002B1C4A"/>
    <w:rsid w:val="002B1C75"/>
    <w:rsid w:val="002B21B5"/>
    <w:rsid w:val="002B2AB7"/>
    <w:rsid w:val="002B2C0E"/>
    <w:rsid w:val="002B33E9"/>
    <w:rsid w:val="002B3779"/>
    <w:rsid w:val="002B42F7"/>
    <w:rsid w:val="002B4BDC"/>
    <w:rsid w:val="002B517F"/>
    <w:rsid w:val="002B5590"/>
    <w:rsid w:val="002B5929"/>
    <w:rsid w:val="002B5AE8"/>
    <w:rsid w:val="002B5F21"/>
    <w:rsid w:val="002B6114"/>
    <w:rsid w:val="002B6542"/>
    <w:rsid w:val="002B658F"/>
    <w:rsid w:val="002B67A4"/>
    <w:rsid w:val="002B6B0D"/>
    <w:rsid w:val="002B6B23"/>
    <w:rsid w:val="002B6EB1"/>
    <w:rsid w:val="002B79A8"/>
    <w:rsid w:val="002C02F0"/>
    <w:rsid w:val="002C1B84"/>
    <w:rsid w:val="002C1D1B"/>
    <w:rsid w:val="002C20E2"/>
    <w:rsid w:val="002C3183"/>
    <w:rsid w:val="002C33CC"/>
    <w:rsid w:val="002C3678"/>
    <w:rsid w:val="002C3CF9"/>
    <w:rsid w:val="002C4EEB"/>
    <w:rsid w:val="002C51F0"/>
    <w:rsid w:val="002C5CD5"/>
    <w:rsid w:val="002C6E10"/>
    <w:rsid w:val="002C7899"/>
    <w:rsid w:val="002D00F4"/>
    <w:rsid w:val="002D0253"/>
    <w:rsid w:val="002D03D3"/>
    <w:rsid w:val="002D0BF3"/>
    <w:rsid w:val="002D1061"/>
    <w:rsid w:val="002D1577"/>
    <w:rsid w:val="002D1845"/>
    <w:rsid w:val="002D2074"/>
    <w:rsid w:val="002D2664"/>
    <w:rsid w:val="002D2F50"/>
    <w:rsid w:val="002D3253"/>
    <w:rsid w:val="002D36DA"/>
    <w:rsid w:val="002D38C2"/>
    <w:rsid w:val="002D3961"/>
    <w:rsid w:val="002D3AD2"/>
    <w:rsid w:val="002D4856"/>
    <w:rsid w:val="002D4EFF"/>
    <w:rsid w:val="002D5434"/>
    <w:rsid w:val="002D5616"/>
    <w:rsid w:val="002D56C9"/>
    <w:rsid w:val="002D575F"/>
    <w:rsid w:val="002D57B6"/>
    <w:rsid w:val="002D58B7"/>
    <w:rsid w:val="002D5D87"/>
    <w:rsid w:val="002D5EBB"/>
    <w:rsid w:val="002D7262"/>
    <w:rsid w:val="002D79B2"/>
    <w:rsid w:val="002D7CFB"/>
    <w:rsid w:val="002E06DE"/>
    <w:rsid w:val="002E08E3"/>
    <w:rsid w:val="002E0E31"/>
    <w:rsid w:val="002E0E9C"/>
    <w:rsid w:val="002E17A4"/>
    <w:rsid w:val="002E20CE"/>
    <w:rsid w:val="002E21B5"/>
    <w:rsid w:val="002E3F1D"/>
    <w:rsid w:val="002E3F75"/>
    <w:rsid w:val="002E4F06"/>
    <w:rsid w:val="002E5720"/>
    <w:rsid w:val="002E5B0F"/>
    <w:rsid w:val="002E5B4A"/>
    <w:rsid w:val="002E5C84"/>
    <w:rsid w:val="002E5DB2"/>
    <w:rsid w:val="002E62D9"/>
    <w:rsid w:val="002E632F"/>
    <w:rsid w:val="002E6A7D"/>
    <w:rsid w:val="002E6BC6"/>
    <w:rsid w:val="002E6DEC"/>
    <w:rsid w:val="002E7818"/>
    <w:rsid w:val="002F02A8"/>
    <w:rsid w:val="002F053A"/>
    <w:rsid w:val="002F0A42"/>
    <w:rsid w:val="002F0C2F"/>
    <w:rsid w:val="002F0EEA"/>
    <w:rsid w:val="002F1595"/>
    <w:rsid w:val="002F1BB9"/>
    <w:rsid w:val="002F1EE1"/>
    <w:rsid w:val="002F26F0"/>
    <w:rsid w:val="002F3779"/>
    <w:rsid w:val="002F3C84"/>
    <w:rsid w:val="002F406B"/>
    <w:rsid w:val="002F41D8"/>
    <w:rsid w:val="002F4316"/>
    <w:rsid w:val="002F4781"/>
    <w:rsid w:val="002F4AAA"/>
    <w:rsid w:val="002F4D1D"/>
    <w:rsid w:val="002F5D6F"/>
    <w:rsid w:val="002F6858"/>
    <w:rsid w:val="002F6CE9"/>
    <w:rsid w:val="002F6D0A"/>
    <w:rsid w:val="002F726B"/>
    <w:rsid w:val="002F7BFE"/>
    <w:rsid w:val="003001BA"/>
    <w:rsid w:val="00300957"/>
    <w:rsid w:val="003017E4"/>
    <w:rsid w:val="003018C7"/>
    <w:rsid w:val="00301948"/>
    <w:rsid w:val="00301B86"/>
    <w:rsid w:val="0030240E"/>
    <w:rsid w:val="003028BD"/>
    <w:rsid w:val="003029E0"/>
    <w:rsid w:val="0030320D"/>
    <w:rsid w:val="00303A36"/>
    <w:rsid w:val="00303C52"/>
    <w:rsid w:val="00304797"/>
    <w:rsid w:val="00304CCB"/>
    <w:rsid w:val="00304F33"/>
    <w:rsid w:val="0030528E"/>
    <w:rsid w:val="0030546D"/>
    <w:rsid w:val="00306B40"/>
    <w:rsid w:val="00306D76"/>
    <w:rsid w:val="00307023"/>
    <w:rsid w:val="003075F2"/>
    <w:rsid w:val="00307D6F"/>
    <w:rsid w:val="00307DFB"/>
    <w:rsid w:val="0031001C"/>
    <w:rsid w:val="003107A8"/>
    <w:rsid w:val="00310BC5"/>
    <w:rsid w:val="0031124E"/>
    <w:rsid w:val="003123D1"/>
    <w:rsid w:val="00312A88"/>
    <w:rsid w:val="00312D46"/>
    <w:rsid w:val="00313A22"/>
    <w:rsid w:val="00314915"/>
    <w:rsid w:val="00314AD9"/>
    <w:rsid w:val="00314D2A"/>
    <w:rsid w:val="00315113"/>
    <w:rsid w:val="00315783"/>
    <w:rsid w:val="00316166"/>
    <w:rsid w:val="003161BA"/>
    <w:rsid w:val="00316A6F"/>
    <w:rsid w:val="00317194"/>
    <w:rsid w:val="0031758B"/>
    <w:rsid w:val="003175D4"/>
    <w:rsid w:val="0032020F"/>
    <w:rsid w:val="003204EB"/>
    <w:rsid w:val="00320FF8"/>
    <w:rsid w:val="00321103"/>
    <w:rsid w:val="0032134F"/>
    <w:rsid w:val="003217F3"/>
    <w:rsid w:val="003219D2"/>
    <w:rsid w:val="00322790"/>
    <w:rsid w:val="00322E62"/>
    <w:rsid w:val="00323A25"/>
    <w:rsid w:val="00323FF7"/>
    <w:rsid w:val="003240AA"/>
    <w:rsid w:val="0032446C"/>
    <w:rsid w:val="00324825"/>
    <w:rsid w:val="003248F9"/>
    <w:rsid w:val="00324FAE"/>
    <w:rsid w:val="003256A0"/>
    <w:rsid w:val="003267C5"/>
    <w:rsid w:val="00326CD2"/>
    <w:rsid w:val="00327BEA"/>
    <w:rsid w:val="003302AA"/>
    <w:rsid w:val="00330648"/>
    <w:rsid w:val="00330DD9"/>
    <w:rsid w:val="00330E4C"/>
    <w:rsid w:val="003319B5"/>
    <w:rsid w:val="00331C4F"/>
    <w:rsid w:val="00331C76"/>
    <w:rsid w:val="0033285B"/>
    <w:rsid w:val="003331E5"/>
    <w:rsid w:val="0033394F"/>
    <w:rsid w:val="00333CE4"/>
    <w:rsid w:val="00333FA4"/>
    <w:rsid w:val="00334784"/>
    <w:rsid w:val="003348AC"/>
    <w:rsid w:val="00334CC2"/>
    <w:rsid w:val="00335081"/>
    <w:rsid w:val="00335317"/>
    <w:rsid w:val="0033534C"/>
    <w:rsid w:val="0033534D"/>
    <w:rsid w:val="003354A0"/>
    <w:rsid w:val="0033557D"/>
    <w:rsid w:val="0033629C"/>
    <w:rsid w:val="00336372"/>
    <w:rsid w:val="00336523"/>
    <w:rsid w:val="00336D82"/>
    <w:rsid w:val="00337853"/>
    <w:rsid w:val="00337DC2"/>
    <w:rsid w:val="0034030D"/>
    <w:rsid w:val="00340499"/>
    <w:rsid w:val="00341BFE"/>
    <w:rsid w:val="0034261E"/>
    <w:rsid w:val="003453D0"/>
    <w:rsid w:val="00345741"/>
    <w:rsid w:val="00345E7B"/>
    <w:rsid w:val="00347453"/>
    <w:rsid w:val="00347494"/>
    <w:rsid w:val="00350702"/>
    <w:rsid w:val="003511B8"/>
    <w:rsid w:val="00351456"/>
    <w:rsid w:val="003519E1"/>
    <w:rsid w:val="00351E38"/>
    <w:rsid w:val="00352673"/>
    <w:rsid w:val="00352ED9"/>
    <w:rsid w:val="00354A35"/>
    <w:rsid w:val="00354CF3"/>
    <w:rsid w:val="00354F0D"/>
    <w:rsid w:val="00354FFE"/>
    <w:rsid w:val="0035508C"/>
    <w:rsid w:val="003550A1"/>
    <w:rsid w:val="00355131"/>
    <w:rsid w:val="00355BCA"/>
    <w:rsid w:val="00355CC3"/>
    <w:rsid w:val="0035649E"/>
    <w:rsid w:val="00356629"/>
    <w:rsid w:val="00356695"/>
    <w:rsid w:val="00357052"/>
    <w:rsid w:val="00357359"/>
    <w:rsid w:val="0035747C"/>
    <w:rsid w:val="00357830"/>
    <w:rsid w:val="00357A58"/>
    <w:rsid w:val="00357BCB"/>
    <w:rsid w:val="00360364"/>
    <w:rsid w:val="003612FC"/>
    <w:rsid w:val="00361BB5"/>
    <w:rsid w:val="00361E03"/>
    <w:rsid w:val="00362E53"/>
    <w:rsid w:val="00362EEC"/>
    <w:rsid w:val="003631A9"/>
    <w:rsid w:val="00363538"/>
    <w:rsid w:val="0036365D"/>
    <w:rsid w:val="003638D2"/>
    <w:rsid w:val="00363A56"/>
    <w:rsid w:val="00363EB6"/>
    <w:rsid w:val="0036433A"/>
    <w:rsid w:val="003649A4"/>
    <w:rsid w:val="00364CA4"/>
    <w:rsid w:val="00365245"/>
    <w:rsid w:val="00365721"/>
    <w:rsid w:val="00366118"/>
    <w:rsid w:val="003663C2"/>
    <w:rsid w:val="003665F9"/>
    <w:rsid w:val="00366D54"/>
    <w:rsid w:val="00366E0F"/>
    <w:rsid w:val="00367223"/>
    <w:rsid w:val="0036735C"/>
    <w:rsid w:val="00367401"/>
    <w:rsid w:val="0037074F"/>
    <w:rsid w:val="003707F1"/>
    <w:rsid w:val="00371267"/>
    <w:rsid w:val="00371CBB"/>
    <w:rsid w:val="003720D7"/>
    <w:rsid w:val="0037210E"/>
    <w:rsid w:val="0037242A"/>
    <w:rsid w:val="0037271B"/>
    <w:rsid w:val="003730DF"/>
    <w:rsid w:val="003746F7"/>
    <w:rsid w:val="0037498A"/>
    <w:rsid w:val="00374AC9"/>
    <w:rsid w:val="00374C43"/>
    <w:rsid w:val="003762B5"/>
    <w:rsid w:val="003769D9"/>
    <w:rsid w:val="0037752E"/>
    <w:rsid w:val="0038065F"/>
    <w:rsid w:val="003807B7"/>
    <w:rsid w:val="003807FA"/>
    <w:rsid w:val="00380A4D"/>
    <w:rsid w:val="00380EB2"/>
    <w:rsid w:val="003811E4"/>
    <w:rsid w:val="003813C4"/>
    <w:rsid w:val="003813FC"/>
    <w:rsid w:val="00381AFF"/>
    <w:rsid w:val="00382905"/>
    <w:rsid w:val="00383055"/>
    <w:rsid w:val="00383759"/>
    <w:rsid w:val="00383A6A"/>
    <w:rsid w:val="00383C35"/>
    <w:rsid w:val="00384105"/>
    <w:rsid w:val="00384727"/>
    <w:rsid w:val="0038473B"/>
    <w:rsid w:val="003864C6"/>
    <w:rsid w:val="003871A4"/>
    <w:rsid w:val="00387EDF"/>
    <w:rsid w:val="0039034C"/>
    <w:rsid w:val="003903E2"/>
    <w:rsid w:val="0039174A"/>
    <w:rsid w:val="00391D55"/>
    <w:rsid w:val="00391F82"/>
    <w:rsid w:val="00391F91"/>
    <w:rsid w:val="0039225E"/>
    <w:rsid w:val="003923D7"/>
    <w:rsid w:val="00392B88"/>
    <w:rsid w:val="00392E9A"/>
    <w:rsid w:val="003931AA"/>
    <w:rsid w:val="00393707"/>
    <w:rsid w:val="00393AF8"/>
    <w:rsid w:val="003940F2"/>
    <w:rsid w:val="00394443"/>
    <w:rsid w:val="003958D6"/>
    <w:rsid w:val="00395CAF"/>
    <w:rsid w:val="00395D52"/>
    <w:rsid w:val="00396466"/>
    <w:rsid w:val="00396BC0"/>
    <w:rsid w:val="00396E05"/>
    <w:rsid w:val="003970FA"/>
    <w:rsid w:val="00397487"/>
    <w:rsid w:val="00397864"/>
    <w:rsid w:val="00397CAD"/>
    <w:rsid w:val="00397D01"/>
    <w:rsid w:val="003A1599"/>
    <w:rsid w:val="003A325F"/>
    <w:rsid w:val="003A383C"/>
    <w:rsid w:val="003A3E78"/>
    <w:rsid w:val="003A40F9"/>
    <w:rsid w:val="003A4117"/>
    <w:rsid w:val="003A4329"/>
    <w:rsid w:val="003A4A57"/>
    <w:rsid w:val="003A4E99"/>
    <w:rsid w:val="003A5EC7"/>
    <w:rsid w:val="003A61A6"/>
    <w:rsid w:val="003A697C"/>
    <w:rsid w:val="003A730E"/>
    <w:rsid w:val="003A7A42"/>
    <w:rsid w:val="003A7B51"/>
    <w:rsid w:val="003A7E1E"/>
    <w:rsid w:val="003B0EC5"/>
    <w:rsid w:val="003B266B"/>
    <w:rsid w:val="003B281B"/>
    <w:rsid w:val="003B2DE9"/>
    <w:rsid w:val="003B30DF"/>
    <w:rsid w:val="003B3EC7"/>
    <w:rsid w:val="003B3F2C"/>
    <w:rsid w:val="003B47C7"/>
    <w:rsid w:val="003B57B7"/>
    <w:rsid w:val="003B59A6"/>
    <w:rsid w:val="003B6B51"/>
    <w:rsid w:val="003B6DA7"/>
    <w:rsid w:val="003B7440"/>
    <w:rsid w:val="003B7FBC"/>
    <w:rsid w:val="003C046D"/>
    <w:rsid w:val="003C0F85"/>
    <w:rsid w:val="003C1CCD"/>
    <w:rsid w:val="003C2A9D"/>
    <w:rsid w:val="003C2D81"/>
    <w:rsid w:val="003C30FD"/>
    <w:rsid w:val="003C3201"/>
    <w:rsid w:val="003C348C"/>
    <w:rsid w:val="003C3B14"/>
    <w:rsid w:val="003C3E40"/>
    <w:rsid w:val="003C4093"/>
    <w:rsid w:val="003C45DF"/>
    <w:rsid w:val="003C47FB"/>
    <w:rsid w:val="003C4CCB"/>
    <w:rsid w:val="003C4FA5"/>
    <w:rsid w:val="003C51D2"/>
    <w:rsid w:val="003C54A4"/>
    <w:rsid w:val="003C59F3"/>
    <w:rsid w:val="003C5E0C"/>
    <w:rsid w:val="003C5F65"/>
    <w:rsid w:val="003C6AFA"/>
    <w:rsid w:val="003C6B3B"/>
    <w:rsid w:val="003C6E5F"/>
    <w:rsid w:val="003C7122"/>
    <w:rsid w:val="003C7700"/>
    <w:rsid w:val="003D04F7"/>
    <w:rsid w:val="003D182A"/>
    <w:rsid w:val="003D19DC"/>
    <w:rsid w:val="003D1FE6"/>
    <w:rsid w:val="003D2209"/>
    <w:rsid w:val="003D2740"/>
    <w:rsid w:val="003D2E0E"/>
    <w:rsid w:val="003D33B6"/>
    <w:rsid w:val="003D38AB"/>
    <w:rsid w:val="003D3EE1"/>
    <w:rsid w:val="003D4141"/>
    <w:rsid w:val="003D425D"/>
    <w:rsid w:val="003D4340"/>
    <w:rsid w:val="003D437D"/>
    <w:rsid w:val="003D46E2"/>
    <w:rsid w:val="003D47EC"/>
    <w:rsid w:val="003D55CB"/>
    <w:rsid w:val="003D6055"/>
    <w:rsid w:val="003D6747"/>
    <w:rsid w:val="003D71FB"/>
    <w:rsid w:val="003D77F8"/>
    <w:rsid w:val="003D7926"/>
    <w:rsid w:val="003E3349"/>
    <w:rsid w:val="003E383A"/>
    <w:rsid w:val="003E397C"/>
    <w:rsid w:val="003E4310"/>
    <w:rsid w:val="003E4377"/>
    <w:rsid w:val="003E44D2"/>
    <w:rsid w:val="003E4744"/>
    <w:rsid w:val="003E493D"/>
    <w:rsid w:val="003E4EC5"/>
    <w:rsid w:val="003E508B"/>
    <w:rsid w:val="003E52F5"/>
    <w:rsid w:val="003E5B4E"/>
    <w:rsid w:val="003E637A"/>
    <w:rsid w:val="003E652F"/>
    <w:rsid w:val="003E6758"/>
    <w:rsid w:val="003E6C9F"/>
    <w:rsid w:val="003E6F14"/>
    <w:rsid w:val="003E7054"/>
    <w:rsid w:val="003E707F"/>
    <w:rsid w:val="003E79CD"/>
    <w:rsid w:val="003F0773"/>
    <w:rsid w:val="003F0BFA"/>
    <w:rsid w:val="003F0EAE"/>
    <w:rsid w:val="003F0EBF"/>
    <w:rsid w:val="003F308E"/>
    <w:rsid w:val="003F322E"/>
    <w:rsid w:val="003F399D"/>
    <w:rsid w:val="003F4D04"/>
    <w:rsid w:val="003F5970"/>
    <w:rsid w:val="003F5CDB"/>
    <w:rsid w:val="003F5D4D"/>
    <w:rsid w:val="003F625C"/>
    <w:rsid w:val="003F6B0A"/>
    <w:rsid w:val="003F6F93"/>
    <w:rsid w:val="003F75F8"/>
    <w:rsid w:val="003F7B45"/>
    <w:rsid w:val="003F7C0F"/>
    <w:rsid w:val="004003BD"/>
    <w:rsid w:val="004004D8"/>
    <w:rsid w:val="00401C56"/>
    <w:rsid w:val="00401FD2"/>
    <w:rsid w:val="004022E0"/>
    <w:rsid w:val="00402418"/>
    <w:rsid w:val="004031E3"/>
    <w:rsid w:val="00403DB6"/>
    <w:rsid w:val="00403E28"/>
    <w:rsid w:val="00404265"/>
    <w:rsid w:val="00404A88"/>
    <w:rsid w:val="00404CE2"/>
    <w:rsid w:val="0040593B"/>
    <w:rsid w:val="00405C0F"/>
    <w:rsid w:val="00405EEB"/>
    <w:rsid w:val="004060C4"/>
    <w:rsid w:val="0040610B"/>
    <w:rsid w:val="00406AC0"/>
    <w:rsid w:val="00406BE6"/>
    <w:rsid w:val="004079AE"/>
    <w:rsid w:val="00407B97"/>
    <w:rsid w:val="00407C43"/>
    <w:rsid w:val="00407FA7"/>
    <w:rsid w:val="004104B5"/>
    <w:rsid w:val="0041156B"/>
    <w:rsid w:val="004121CE"/>
    <w:rsid w:val="00412253"/>
    <w:rsid w:val="0041279B"/>
    <w:rsid w:val="00413A73"/>
    <w:rsid w:val="00413B02"/>
    <w:rsid w:val="00414C9A"/>
    <w:rsid w:val="00414FB9"/>
    <w:rsid w:val="00414FEC"/>
    <w:rsid w:val="00415175"/>
    <w:rsid w:val="00415428"/>
    <w:rsid w:val="004156F5"/>
    <w:rsid w:val="00415743"/>
    <w:rsid w:val="00415CF0"/>
    <w:rsid w:val="00416024"/>
    <w:rsid w:val="00416478"/>
    <w:rsid w:val="00416FAA"/>
    <w:rsid w:val="0041704F"/>
    <w:rsid w:val="0041758D"/>
    <w:rsid w:val="0041778C"/>
    <w:rsid w:val="00417873"/>
    <w:rsid w:val="00417D73"/>
    <w:rsid w:val="00420C50"/>
    <w:rsid w:val="004214EB"/>
    <w:rsid w:val="004219E4"/>
    <w:rsid w:val="004222E1"/>
    <w:rsid w:val="00422A04"/>
    <w:rsid w:val="00422A53"/>
    <w:rsid w:val="00422AF9"/>
    <w:rsid w:val="00423422"/>
    <w:rsid w:val="00423553"/>
    <w:rsid w:val="00423AD4"/>
    <w:rsid w:val="00423EB5"/>
    <w:rsid w:val="0042407D"/>
    <w:rsid w:val="004241E7"/>
    <w:rsid w:val="004252A6"/>
    <w:rsid w:val="004254E4"/>
    <w:rsid w:val="00425709"/>
    <w:rsid w:val="00425D48"/>
    <w:rsid w:val="00426422"/>
    <w:rsid w:val="00427F55"/>
    <w:rsid w:val="004302E6"/>
    <w:rsid w:val="00430403"/>
    <w:rsid w:val="00430773"/>
    <w:rsid w:val="00430894"/>
    <w:rsid w:val="00430E7F"/>
    <w:rsid w:val="004313CA"/>
    <w:rsid w:val="00431762"/>
    <w:rsid w:val="00431894"/>
    <w:rsid w:val="00431AE6"/>
    <w:rsid w:val="00431D77"/>
    <w:rsid w:val="00432B27"/>
    <w:rsid w:val="00433FD5"/>
    <w:rsid w:val="004341C5"/>
    <w:rsid w:val="00434837"/>
    <w:rsid w:val="00434955"/>
    <w:rsid w:val="00435DF4"/>
    <w:rsid w:val="00436DBB"/>
    <w:rsid w:val="004371E1"/>
    <w:rsid w:val="00437D41"/>
    <w:rsid w:val="004401A9"/>
    <w:rsid w:val="00440AC8"/>
    <w:rsid w:val="00441231"/>
    <w:rsid w:val="00441523"/>
    <w:rsid w:val="004415D9"/>
    <w:rsid w:val="00441AC6"/>
    <w:rsid w:val="004423E0"/>
    <w:rsid w:val="00442B3B"/>
    <w:rsid w:val="00442BE8"/>
    <w:rsid w:val="00443082"/>
    <w:rsid w:val="00443327"/>
    <w:rsid w:val="004440BC"/>
    <w:rsid w:val="004442D8"/>
    <w:rsid w:val="00444949"/>
    <w:rsid w:val="00444982"/>
    <w:rsid w:val="00444AF6"/>
    <w:rsid w:val="00444BF2"/>
    <w:rsid w:val="00444C11"/>
    <w:rsid w:val="00444C62"/>
    <w:rsid w:val="00446018"/>
    <w:rsid w:val="004467BB"/>
    <w:rsid w:val="00446A5E"/>
    <w:rsid w:val="00446AAD"/>
    <w:rsid w:val="00446CB4"/>
    <w:rsid w:val="004479E4"/>
    <w:rsid w:val="0045045E"/>
    <w:rsid w:val="004520F4"/>
    <w:rsid w:val="00452394"/>
    <w:rsid w:val="004523A9"/>
    <w:rsid w:val="0045279B"/>
    <w:rsid w:val="0045282C"/>
    <w:rsid w:val="0045297A"/>
    <w:rsid w:val="00452F0D"/>
    <w:rsid w:val="004534A5"/>
    <w:rsid w:val="004537DF"/>
    <w:rsid w:val="00453E43"/>
    <w:rsid w:val="00453F34"/>
    <w:rsid w:val="004541A3"/>
    <w:rsid w:val="004546FA"/>
    <w:rsid w:val="0045494C"/>
    <w:rsid w:val="00454C97"/>
    <w:rsid w:val="004558BE"/>
    <w:rsid w:val="00456348"/>
    <w:rsid w:val="00457279"/>
    <w:rsid w:val="004574B4"/>
    <w:rsid w:val="00457622"/>
    <w:rsid w:val="00460674"/>
    <w:rsid w:val="00460A51"/>
    <w:rsid w:val="00461321"/>
    <w:rsid w:val="00461B30"/>
    <w:rsid w:val="00461BD6"/>
    <w:rsid w:val="00462C97"/>
    <w:rsid w:val="00462EA2"/>
    <w:rsid w:val="00463009"/>
    <w:rsid w:val="00463308"/>
    <w:rsid w:val="00463662"/>
    <w:rsid w:val="00463A3F"/>
    <w:rsid w:val="004649FF"/>
    <w:rsid w:val="00464FD5"/>
    <w:rsid w:val="00465787"/>
    <w:rsid w:val="00465DA1"/>
    <w:rsid w:val="004661B5"/>
    <w:rsid w:val="004662D0"/>
    <w:rsid w:val="0046718C"/>
    <w:rsid w:val="004672C3"/>
    <w:rsid w:val="00470064"/>
    <w:rsid w:val="00470BDB"/>
    <w:rsid w:val="00470FC5"/>
    <w:rsid w:val="00471154"/>
    <w:rsid w:val="004712ED"/>
    <w:rsid w:val="00471B52"/>
    <w:rsid w:val="00472A29"/>
    <w:rsid w:val="004748E4"/>
    <w:rsid w:val="00474C32"/>
    <w:rsid w:val="00475112"/>
    <w:rsid w:val="00475500"/>
    <w:rsid w:val="00475A3C"/>
    <w:rsid w:val="004761D3"/>
    <w:rsid w:val="00476DB5"/>
    <w:rsid w:val="00477125"/>
    <w:rsid w:val="00477553"/>
    <w:rsid w:val="004776A4"/>
    <w:rsid w:val="00477AD4"/>
    <w:rsid w:val="00477CEF"/>
    <w:rsid w:val="00477D15"/>
    <w:rsid w:val="00480175"/>
    <w:rsid w:val="00480750"/>
    <w:rsid w:val="00480782"/>
    <w:rsid w:val="00480968"/>
    <w:rsid w:val="00480FE7"/>
    <w:rsid w:val="0048150F"/>
    <w:rsid w:val="00482699"/>
    <w:rsid w:val="00482B4E"/>
    <w:rsid w:val="004830E9"/>
    <w:rsid w:val="004837D6"/>
    <w:rsid w:val="0048382C"/>
    <w:rsid w:val="004840F3"/>
    <w:rsid w:val="0048457A"/>
    <w:rsid w:val="00484BED"/>
    <w:rsid w:val="00484CC0"/>
    <w:rsid w:val="00485E5D"/>
    <w:rsid w:val="00486A54"/>
    <w:rsid w:val="00486E67"/>
    <w:rsid w:val="004877F1"/>
    <w:rsid w:val="0049025A"/>
    <w:rsid w:val="0049043C"/>
    <w:rsid w:val="00490C24"/>
    <w:rsid w:val="00490C9E"/>
    <w:rsid w:val="00490EF0"/>
    <w:rsid w:val="004911E0"/>
    <w:rsid w:val="00492594"/>
    <w:rsid w:val="0049282F"/>
    <w:rsid w:val="00492CE6"/>
    <w:rsid w:val="00492F06"/>
    <w:rsid w:val="00493FA9"/>
    <w:rsid w:val="0049419E"/>
    <w:rsid w:val="00494470"/>
    <w:rsid w:val="004957DA"/>
    <w:rsid w:val="00495A8A"/>
    <w:rsid w:val="00495AD8"/>
    <w:rsid w:val="00496076"/>
    <w:rsid w:val="00496DDF"/>
    <w:rsid w:val="004970F8"/>
    <w:rsid w:val="00497153"/>
    <w:rsid w:val="004A064F"/>
    <w:rsid w:val="004A06CB"/>
    <w:rsid w:val="004A1BF4"/>
    <w:rsid w:val="004A2866"/>
    <w:rsid w:val="004A3284"/>
    <w:rsid w:val="004A33D4"/>
    <w:rsid w:val="004A344A"/>
    <w:rsid w:val="004A447A"/>
    <w:rsid w:val="004A4CD0"/>
    <w:rsid w:val="004A4F47"/>
    <w:rsid w:val="004A5576"/>
    <w:rsid w:val="004A6E75"/>
    <w:rsid w:val="004A7059"/>
    <w:rsid w:val="004A7638"/>
    <w:rsid w:val="004A77C9"/>
    <w:rsid w:val="004A792F"/>
    <w:rsid w:val="004A7F7C"/>
    <w:rsid w:val="004B0B62"/>
    <w:rsid w:val="004B18AE"/>
    <w:rsid w:val="004B2495"/>
    <w:rsid w:val="004B26B9"/>
    <w:rsid w:val="004B2DE3"/>
    <w:rsid w:val="004B39B6"/>
    <w:rsid w:val="004B3A5F"/>
    <w:rsid w:val="004B4566"/>
    <w:rsid w:val="004B4A8C"/>
    <w:rsid w:val="004B537C"/>
    <w:rsid w:val="004B59E5"/>
    <w:rsid w:val="004B5B40"/>
    <w:rsid w:val="004B617C"/>
    <w:rsid w:val="004B63CB"/>
    <w:rsid w:val="004B6893"/>
    <w:rsid w:val="004B6A5B"/>
    <w:rsid w:val="004B7CCD"/>
    <w:rsid w:val="004B7E94"/>
    <w:rsid w:val="004B7FEB"/>
    <w:rsid w:val="004C0225"/>
    <w:rsid w:val="004C0958"/>
    <w:rsid w:val="004C0EAF"/>
    <w:rsid w:val="004C17D9"/>
    <w:rsid w:val="004C1ACE"/>
    <w:rsid w:val="004C1E80"/>
    <w:rsid w:val="004C2E91"/>
    <w:rsid w:val="004C39BA"/>
    <w:rsid w:val="004C4884"/>
    <w:rsid w:val="004C4AC1"/>
    <w:rsid w:val="004C4EFA"/>
    <w:rsid w:val="004C56FE"/>
    <w:rsid w:val="004C59B1"/>
    <w:rsid w:val="004C61ED"/>
    <w:rsid w:val="004C6558"/>
    <w:rsid w:val="004C76F2"/>
    <w:rsid w:val="004C7B29"/>
    <w:rsid w:val="004D008B"/>
    <w:rsid w:val="004D0407"/>
    <w:rsid w:val="004D05C0"/>
    <w:rsid w:val="004D0945"/>
    <w:rsid w:val="004D13E0"/>
    <w:rsid w:val="004D1565"/>
    <w:rsid w:val="004D17BD"/>
    <w:rsid w:val="004D17E9"/>
    <w:rsid w:val="004D1B96"/>
    <w:rsid w:val="004D2630"/>
    <w:rsid w:val="004D2DA9"/>
    <w:rsid w:val="004D3A82"/>
    <w:rsid w:val="004D42DC"/>
    <w:rsid w:val="004D42FF"/>
    <w:rsid w:val="004D4FFE"/>
    <w:rsid w:val="004D567D"/>
    <w:rsid w:val="004D56D2"/>
    <w:rsid w:val="004D594B"/>
    <w:rsid w:val="004D688C"/>
    <w:rsid w:val="004D68FC"/>
    <w:rsid w:val="004E0542"/>
    <w:rsid w:val="004E066E"/>
    <w:rsid w:val="004E08FC"/>
    <w:rsid w:val="004E0BB7"/>
    <w:rsid w:val="004E1270"/>
    <w:rsid w:val="004E1A23"/>
    <w:rsid w:val="004E1AEA"/>
    <w:rsid w:val="004E2116"/>
    <w:rsid w:val="004E24C0"/>
    <w:rsid w:val="004E2A9D"/>
    <w:rsid w:val="004E2D65"/>
    <w:rsid w:val="004E30ED"/>
    <w:rsid w:val="004E3109"/>
    <w:rsid w:val="004E3214"/>
    <w:rsid w:val="004E3321"/>
    <w:rsid w:val="004E33AB"/>
    <w:rsid w:val="004E391A"/>
    <w:rsid w:val="004E4212"/>
    <w:rsid w:val="004E43B0"/>
    <w:rsid w:val="004E444B"/>
    <w:rsid w:val="004E4550"/>
    <w:rsid w:val="004E49DB"/>
    <w:rsid w:val="004E4A1E"/>
    <w:rsid w:val="004E50AC"/>
    <w:rsid w:val="004E5A76"/>
    <w:rsid w:val="004E5BF0"/>
    <w:rsid w:val="004E5EDD"/>
    <w:rsid w:val="004E694C"/>
    <w:rsid w:val="004E6AF0"/>
    <w:rsid w:val="004E6CEE"/>
    <w:rsid w:val="004E7CF8"/>
    <w:rsid w:val="004E7FA6"/>
    <w:rsid w:val="004F0F2E"/>
    <w:rsid w:val="004F1F57"/>
    <w:rsid w:val="004F25EF"/>
    <w:rsid w:val="004F2A17"/>
    <w:rsid w:val="004F2A1E"/>
    <w:rsid w:val="004F3F07"/>
    <w:rsid w:val="004F4632"/>
    <w:rsid w:val="004F4C9F"/>
    <w:rsid w:val="004F4FFA"/>
    <w:rsid w:val="004F503B"/>
    <w:rsid w:val="004F57AF"/>
    <w:rsid w:val="004F5D9A"/>
    <w:rsid w:val="004F5E86"/>
    <w:rsid w:val="004F62DD"/>
    <w:rsid w:val="004F65F1"/>
    <w:rsid w:val="004F6728"/>
    <w:rsid w:val="004F6C80"/>
    <w:rsid w:val="004F6F7A"/>
    <w:rsid w:val="0050046F"/>
    <w:rsid w:val="0050127F"/>
    <w:rsid w:val="00501940"/>
    <w:rsid w:val="005019E5"/>
    <w:rsid w:val="00501C6C"/>
    <w:rsid w:val="00501C99"/>
    <w:rsid w:val="00501EC4"/>
    <w:rsid w:val="00502338"/>
    <w:rsid w:val="0050277E"/>
    <w:rsid w:val="00502D19"/>
    <w:rsid w:val="00503289"/>
    <w:rsid w:val="0050329A"/>
    <w:rsid w:val="00503F4B"/>
    <w:rsid w:val="00504C0E"/>
    <w:rsid w:val="00504C20"/>
    <w:rsid w:val="00504D7F"/>
    <w:rsid w:val="00504EDA"/>
    <w:rsid w:val="00504F64"/>
    <w:rsid w:val="0050578E"/>
    <w:rsid w:val="00505960"/>
    <w:rsid w:val="00505A5D"/>
    <w:rsid w:val="00506F04"/>
    <w:rsid w:val="00510077"/>
    <w:rsid w:val="005105D9"/>
    <w:rsid w:val="0051144D"/>
    <w:rsid w:val="00511D33"/>
    <w:rsid w:val="00511F0E"/>
    <w:rsid w:val="00512C44"/>
    <w:rsid w:val="00513AE8"/>
    <w:rsid w:val="005140D9"/>
    <w:rsid w:val="00514233"/>
    <w:rsid w:val="005143ED"/>
    <w:rsid w:val="00514D96"/>
    <w:rsid w:val="00515172"/>
    <w:rsid w:val="0051553A"/>
    <w:rsid w:val="00515718"/>
    <w:rsid w:val="005159F0"/>
    <w:rsid w:val="00515F27"/>
    <w:rsid w:val="0051775D"/>
    <w:rsid w:val="00517840"/>
    <w:rsid w:val="005178EB"/>
    <w:rsid w:val="00517958"/>
    <w:rsid w:val="00517C60"/>
    <w:rsid w:val="00517D7B"/>
    <w:rsid w:val="005205EE"/>
    <w:rsid w:val="00520FD0"/>
    <w:rsid w:val="0052159A"/>
    <w:rsid w:val="005217F1"/>
    <w:rsid w:val="00521AD7"/>
    <w:rsid w:val="00522355"/>
    <w:rsid w:val="0052285B"/>
    <w:rsid w:val="00522C26"/>
    <w:rsid w:val="0052337C"/>
    <w:rsid w:val="005233FA"/>
    <w:rsid w:val="00523D4A"/>
    <w:rsid w:val="00523F0B"/>
    <w:rsid w:val="00523F38"/>
    <w:rsid w:val="00523F78"/>
    <w:rsid w:val="0052433D"/>
    <w:rsid w:val="00524593"/>
    <w:rsid w:val="00524CF5"/>
    <w:rsid w:val="00524E19"/>
    <w:rsid w:val="00525501"/>
    <w:rsid w:val="00525833"/>
    <w:rsid w:val="0052583A"/>
    <w:rsid w:val="00525B41"/>
    <w:rsid w:val="00525EA6"/>
    <w:rsid w:val="00527A3E"/>
    <w:rsid w:val="005307B5"/>
    <w:rsid w:val="00530E87"/>
    <w:rsid w:val="005312C6"/>
    <w:rsid w:val="005328CC"/>
    <w:rsid w:val="00532E01"/>
    <w:rsid w:val="00532F4D"/>
    <w:rsid w:val="0053436D"/>
    <w:rsid w:val="00534FE3"/>
    <w:rsid w:val="00535EC4"/>
    <w:rsid w:val="00536DF9"/>
    <w:rsid w:val="0053763D"/>
    <w:rsid w:val="00537F87"/>
    <w:rsid w:val="005404C8"/>
    <w:rsid w:val="005408E1"/>
    <w:rsid w:val="0054175D"/>
    <w:rsid w:val="00541A7C"/>
    <w:rsid w:val="005428DC"/>
    <w:rsid w:val="00542D10"/>
    <w:rsid w:val="00542ECF"/>
    <w:rsid w:val="005435AD"/>
    <w:rsid w:val="00543B7B"/>
    <w:rsid w:val="00543CC4"/>
    <w:rsid w:val="00544327"/>
    <w:rsid w:val="005444B9"/>
    <w:rsid w:val="005446BC"/>
    <w:rsid w:val="005449D3"/>
    <w:rsid w:val="00545177"/>
    <w:rsid w:val="005456E3"/>
    <w:rsid w:val="005458BB"/>
    <w:rsid w:val="00545E7C"/>
    <w:rsid w:val="00546754"/>
    <w:rsid w:val="00550594"/>
    <w:rsid w:val="00550F95"/>
    <w:rsid w:val="005511D0"/>
    <w:rsid w:val="00552480"/>
    <w:rsid w:val="0055260B"/>
    <w:rsid w:val="00552E2A"/>
    <w:rsid w:val="00552F74"/>
    <w:rsid w:val="00552FEE"/>
    <w:rsid w:val="005534C0"/>
    <w:rsid w:val="005536F2"/>
    <w:rsid w:val="005539FC"/>
    <w:rsid w:val="005542AF"/>
    <w:rsid w:val="005546FD"/>
    <w:rsid w:val="00554AF7"/>
    <w:rsid w:val="00554EE5"/>
    <w:rsid w:val="005557F9"/>
    <w:rsid w:val="0055603D"/>
    <w:rsid w:val="00556282"/>
    <w:rsid w:val="005562AC"/>
    <w:rsid w:val="00560936"/>
    <w:rsid w:val="00560958"/>
    <w:rsid w:val="0056184E"/>
    <w:rsid w:val="00561D97"/>
    <w:rsid w:val="00561F49"/>
    <w:rsid w:val="0056216F"/>
    <w:rsid w:val="0056241B"/>
    <w:rsid w:val="005626AE"/>
    <w:rsid w:val="00562808"/>
    <w:rsid w:val="00563A80"/>
    <w:rsid w:val="00563C40"/>
    <w:rsid w:val="00563C88"/>
    <w:rsid w:val="0056465E"/>
    <w:rsid w:val="0056471E"/>
    <w:rsid w:val="00564E48"/>
    <w:rsid w:val="0056508C"/>
    <w:rsid w:val="005669B9"/>
    <w:rsid w:val="00566CA1"/>
    <w:rsid w:val="005676F0"/>
    <w:rsid w:val="00570D7A"/>
    <w:rsid w:val="00571A52"/>
    <w:rsid w:val="00571D22"/>
    <w:rsid w:val="005720BF"/>
    <w:rsid w:val="00572A06"/>
    <w:rsid w:val="00573061"/>
    <w:rsid w:val="00574770"/>
    <w:rsid w:val="00574973"/>
    <w:rsid w:val="00575089"/>
    <w:rsid w:val="00575520"/>
    <w:rsid w:val="0057629F"/>
    <w:rsid w:val="005767EB"/>
    <w:rsid w:val="00580480"/>
    <w:rsid w:val="005804CA"/>
    <w:rsid w:val="0058162A"/>
    <w:rsid w:val="00582115"/>
    <w:rsid w:val="00582ABD"/>
    <w:rsid w:val="00582E71"/>
    <w:rsid w:val="005830C8"/>
    <w:rsid w:val="00583F95"/>
    <w:rsid w:val="00584FB1"/>
    <w:rsid w:val="00585BDC"/>
    <w:rsid w:val="00587D83"/>
    <w:rsid w:val="0059119A"/>
    <w:rsid w:val="00592D96"/>
    <w:rsid w:val="00593306"/>
    <w:rsid w:val="00594554"/>
    <w:rsid w:val="00594C33"/>
    <w:rsid w:val="0059521C"/>
    <w:rsid w:val="0059534F"/>
    <w:rsid w:val="00595432"/>
    <w:rsid w:val="0059588D"/>
    <w:rsid w:val="00595A40"/>
    <w:rsid w:val="00595CA1"/>
    <w:rsid w:val="00596379"/>
    <w:rsid w:val="005963DF"/>
    <w:rsid w:val="00597C0B"/>
    <w:rsid w:val="005A03F4"/>
    <w:rsid w:val="005A0460"/>
    <w:rsid w:val="005A0B33"/>
    <w:rsid w:val="005A0D02"/>
    <w:rsid w:val="005A0EE9"/>
    <w:rsid w:val="005A187E"/>
    <w:rsid w:val="005A1A8E"/>
    <w:rsid w:val="005A232C"/>
    <w:rsid w:val="005A26BA"/>
    <w:rsid w:val="005A3526"/>
    <w:rsid w:val="005A38DA"/>
    <w:rsid w:val="005A53D7"/>
    <w:rsid w:val="005A5A81"/>
    <w:rsid w:val="005A5B60"/>
    <w:rsid w:val="005A5BB6"/>
    <w:rsid w:val="005A7932"/>
    <w:rsid w:val="005A7D32"/>
    <w:rsid w:val="005A7D47"/>
    <w:rsid w:val="005A7EF1"/>
    <w:rsid w:val="005B049F"/>
    <w:rsid w:val="005B11B7"/>
    <w:rsid w:val="005B134E"/>
    <w:rsid w:val="005B189C"/>
    <w:rsid w:val="005B1A05"/>
    <w:rsid w:val="005B1A3B"/>
    <w:rsid w:val="005B1D2F"/>
    <w:rsid w:val="005B2367"/>
    <w:rsid w:val="005B28C6"/>
    <w:rsid w:val="005B2F13"/>
    <w:rsid w:val="005B2FA5"/>
    <w:rsid w:val="005B3903"/>
    <w:rsid w:val="005B3B5A"/>
    <w:rsid w:val="005B3D44"/>
    <w:rsid w:val="005B3E68"/>
    <w:rsid w:val="005B4539"/>
    <w:rsid w:val="005B46C7"/>
    <w:rsid w:val="005B4923"/>
    <w:rsid w:val="005B4E25"/>
    <w:rsid w:val="005B57EE"/>
    <w:rsid w:val="005B604E"/>
    <w:rsid w:val="005B6225"/>
    <w:rsid w:val="005B63BA"/>
    <w:rsid w:val="005B6D30"/>
    <w:rsid w:val="005B706F"/>
    <w:rsid w:val="005C04F6"/>
    <w:rsid w:val="005C0721"/>
    <w:rsid w:val="005C08BC"/>
    <w:rsid w:val="005C0972"/>
    <w:rsid w:val="005C0F90"/>
    <w:rsid w:val="005C1BAA"/>
    <w:rsid w:val="005C2D70"/>
    <w:rsid w:val="005C380B"/>
    <w:rsid w:val="005C3989"/>
    <w:rsid w:val="005C4B24"/>
    <w:rsid w:val="005C5DC7"/>
    <w:rsid w:val="005C64D8"/>
    <w:rsid w:val="005C6743"/>
    <w:rsid w:val="005C7162"/>
    <w:rsid w:val="005C7415"/>
    <w:rsid w:val="005C79CB"/>
    <w:rsid w:val="005C7B69"/>
    <w:rsid w:val="005D0D3E"/>
    <w:rsid w:val="005D159C"/>
    <w:rsid w:val="005D2068"/>
    <w:rsid w:val="005D24D7"/>
    <w:rsid w:val="005D3297"/>
    <w:rsid w:val="005D3489"/>
    <w:rsid w:val="005D3BD7"/>
    <w:rsid w:val="005D43B4"/>
    <w:rsid w:val="005D442C"/>
    <w:rsid w:val="005D4560"/>
    <w:rsid w:val="005D457B"/>
    <w:rsid w:val="005D487F"/>
    <w:rsid w:val="005D548D"/>
    <w:rsid w:val="005D54B6"/>
    <w:rsid w:val="005D5832"/>
    <w:rsid w:val="005D5A96"/>
    <w:rsid w:val="005D6058"/>
    <w:rsid w:val="005D61E0"/>
    <w:rsid w:val="005D65DB"/>
    <w:rsid w:val="005D7581"/>
    <w:rsid w:val="005D7AA4"/>
    <w:rsid w:val="005D7E85"/>
    <w:rsid w:val="005E08D9"/>
    <w:rsid w:val="005E09D1"/>
    <w:rsid w:val="005E0A96"/>
    <w:rsid w:val="005E0E40"/>
    <w:rsid w:val="005E0EF8"/>
    <w:rsid w:val="005E19C1"/>
    <w:rsid w:val="005E1D8E"/>
    <w:rsid w:val="005E20EC"/>
    <w:rsid w:val="005E228E"/>
    <w:rsid w:val="005E2D78"/>
    <w:rsid w:val="005E34E7"/>
    <w:rsid w:val="005E387C"/>
    <w:rsid w:val="005E3D9A"/>
    <w:rsid w:val="005E4A4E"/>
    <w:rsid w:val="005E4C91"/>
    <w:rsid w:val="005E5747"/>
    <w:rsid w:val="005E5897"/>
    <w:rsid w:val="005E5E4E"/>
    <w:rsid w:val="005E6721"/>
    <w:rsid w:val="005E6737"/>
    <w:rsid w:val="005E6BE2"/>
    <w:rsid w:val="005E6EE8"/>
    <w:rsid w:val="005E7FEC"/>
    <w:rsid w:val="005F0088"/>
    <w:rsid w:val="005F0E92"/>
    <w:rsid w:val="005F1A61"/>
    <w:rsid w:val="005F1F71"/>
    <w:rsid w:val="005F2127"/>
    <w:rsid w:val="005F21AA"/>
    <w:rsid w:val="005F2459"/>
    <w:rsid w:val="005F2B0F"/>
    <w:rsid w:val="005F411D"/>
    <w:rsid w:val="005F4239"/>
    <w:rsid w:val="005F45F2"/>
    <w:rsid w:val="005F4CF3"/>
    <w:rsid w:val="005F5B1D"/>
    <w:rsid w:val="005F5EC3"/>
    <w:rsid w:val="005F5F3E"/>
    <w:rsid w:val="005F63EA"/>
    <w:rsid w:val="005F6502"/>
    <w:rsid w:val="005F721A"/>
    <w:rsid w:val="005F7412"/>
    <w:rsid w:val="005F743B"/>
    <w:rsid w:val="006000EB"/>
    <w:rsid w:val="00600C71"/>
    <w:rsid w:val="00600EC8"/>
    <w:rsid w:val="00600F3C"/>
    <w:rsid w:val="006014D7"/>
    <w:rsid w:val="00601E4D"/>
    <w:rsid w:val="006034F5"/>
    <w:rsid w:val="00603620"/>
    <w:rsid w:val="006038EE"/>
    <w:rsid w:val="00603C67"/>
    <w:rsid w:val="00603F60"/>
    <w:rsid w:val="00604090"/>
    <w:rsid w:val="0060424B"/>
    <w:rsid w:val="0060548B"/>
    <w:rsid w:val="00605D8E"/>
    <w:rsid w:val="006067AE"/>
    <w:rsid w:val="00606878"/>
    <w:rsid w:val="006069F8"/>
    <w:rsid w:val="006073EB"/>
    <w:rsid w:val="00607F9D"/>
    <w:rsid w:val="006111EE"/>
    <w:rsid w:val="006114A1"/>
    <w:rsid w:val="00611C1B"/>
    <w:rsid w:val="00611E47"/>
    <w:rsid w:val="006127F2"/>
    <w:rsid w:val="006135DF"/>
    <w:rsid w:val="00613EFC"/>
    <w:rsid w:val="00614403"/>
    <w:rsid w:val="00614E16"/>
    <w:rsid w:val="00614EC3"/>
    <w:rsid w:val="006158B8"/>
    <w:rsid w:val="00616686"/>
    <w:rsid w:val="00616756"/>
    <w:rsid w:val="00616B49"/>
    <w:rsid w:val="006179C0"/>
    <w:rsid w:val="00617BFA"/>
    <w:rsid w:val="00620D94"/>
    <w:rsid w:val="0062150D"/>
    <w:rsid w:val="00621E27"/>
    <w:rsid w:val="006226FD"/>
    <w:rsid w:val="00622780"/>
    <w:rsid w:val="00623373"/>
    <w:rsid w:val="006235D1"/>
    <w:rsid w:val="00623891"/>
    <w:rsid w:val="00624716"/>
    <w:rsid w:val="00626132"/>
    <w:rsid w:val="0062619A"/>
    <w:rsid w:val="00626A7F"/>
    <w:rsid w:val="00626F71"/>
    <w:rsid w:val="0062779E"/>
    <w:rsid w:val="006278EB"/>
    <w:rsid w:val="00627AD6"/>
    <w:rsid w:val="00627B40"/>
    <w:rsid w:val="00630183"/>
    <w:rsid w:val="006310D9"/>
    <w:rsid w:val="00632EEB"/>
    <w:rsid w:val="0063342C"/>
    <w:rsid w:val="00633BD2"/>
    <w:rsid w:val="00634467"/>
    <w:rsid w:val="006344A2"/>
    <w:rsid w:val="00634D9B"/>
    <w:rsid w:val="0063560A"/>
    <w:rsid w:val="0063565B"/>
    <w:rsid w:val="0063679A"/>
    <w:rsid w:val="00637C65"/>
    <w:rsid w:val="006407F9"/>
    <w:rsid w:val="00640D19"/>
    <w:rsid w:val="00641252"/>
    <w:rsid w:val="0064167C"/>
    <w:rsid w:val="00641880"/>
    <w:rsid w:val="00641AD1"/>
    <w:rsid w:val="00641C2A"/>
    <w:rsid w:val="00641D56"/>
    <w:rsid w:val="006421C4"/>
    <w:rsid w:val="006425AC"/>
    <w:rsid w:val="006427D0"/>
    <w:rsid w:val="006427D7"/>
    <w:rsid w:val="00642EDC"/>
    <w:rsid w:val="0064343A"/>
    <w:rsid w:val="006435D9"/>
    <w:rsid w:val="006437FB"/>
    <w:rsid w:val="00644736"/>
    <w:rsid w:val="0064488A"/>
    <w:rsid w:val="00644FB2"/>
    <w:rsid w:val="00646799"/>
    <w:rsid w:val="0064728B"/>
    <w:rsid w:val="00647B15"/>
    <w:rsid w:val="00647E09"/>
    <w:rsid w:val="0065002D"/>
    <w:rsid w:val="0065005C"/>
    <w:rsid w:val="0065009B"/>
    <w:rsid w:val="006502EF"/>
    <w:rsid w:val="0065097E"/>
    <w:rsid w:val="00650B9A"/>
    <w:rsid w:val="00651B59"/>
    <w:rsid w:val="00651C4D"/>
    <w:rsid w:val="006528B1"/>
    <w:rsid w:val="00652CC9"/>
    <w:rsid w:val="00652D3E"/>
    <w:rsid w:val="00652D40"/>
    <w:rsid w:val="00653388"/>
    <w:rsid w:val="006534BF"/>
    <w:rsid w:val="006534C4"/>
    <w:rsid w:val="006535AC"/>
    <w:rsid w:val="006537D6"/>
    <w:rsid w:val="006538CE"/>
    <w:rsid w:val="006538EB"/>
    <w:rsid w:val="00653D74"/>
    <w:rsid w:val="00653DBD"/>
    <w:rsid w:val="00653E5C"/>
    <w:rsid w:val="0065425C"/>
    <w:rsid w:val="006549EC"/>
    <w:rsid w:val="00654B72"/>
    <w:rsid w:val="00655CF5"/>
    <w:rsid w:val="00656496"/>
    <w:rsid w:val="00656632"/>
    <w:rsid w:val="0065676C"/>
    <w:rsid w:val="00656D15"/>
    <w:rsid w:val="00656EF6"/>
    <w:rsid w:val="00657544"/>
    <w:rsid w:val="00657F17"/>
    <w:rsid w:val="0066004E"/>
    <w:rsid w:val="006600E0"/>
    <w:rsid w:val="006602C3"/>
    <w:rsid w:val="006604AC"/>
    <w:rsid w:val="00661B95"/>
    <w:rsid w:val="00661F4E"/>
    <w:rsid w:val="0066209B"/>
    <w:rsid w:val="006621FB"/>
    <w:rsid w:val="006627A6"/>
    <w:rsid w:val="0066346D"/>
    <w:rsid w:val="0066382D"/>
    <w:rsid w:val="00663B89"/>
    <w:rsid w:val="0066412C"/>
    <w:rsid w:val="006649D7"/>
    <w:rsid w:val="00665258"/>
    <w:rsid w:val="00665394"/>
    <w:rsid w:val="0066555E"/>
    <w:rsid w:val="006656C2"/>
    <w:rsid w:val="006657A6"/>
    <w:rsid w:val="00665884"/>
    <w:rsid w:val="00665B4F"/>
    <w:rsid w:val="006660B7"/>
    <w:rsid w:val="00666783"/>
    <w:rsid w:val="0066698A"/>
    <w:rsid w:val="00667B3E"/>
    <w:rsid w:val="00667DDC"/>
    <w:rsid w:val="00670E7B"/>
    <w:rsid w:val="0067164F"/>
    <w:rsid w:val="00671F1F"/>
    <w:rsid w:val="00672502"/>
    <w:rsid w:val="00672513"/>
    <w:rsid w:val="0067320F"/>
    <w:rsid w:val="006736F1"/>
    <w:rsid w:val="00673BFF"/>
    <w:rsid w:val="006743FC"/>
    <w:rsid w:val="00674747"/>
    <w:rsid w:val="0067484F"/>
    <w:rsid w:val="0067489E"/>
    <w:rsid w:val="00674C36"/>
    <w:rsid w:val="006755CA"/>
    <w:rsid w:val="00675FF2"/>
    <w:rsid w:val="006764DA"/>
    <w:rsid w:val="0067657B"/>
    <w:rsid w:val="00677074"/>
    <w:rsid w:val="00677231"/>
    <w:rsid w:val="0068036A"/>
    <w:rsid w:val="00680943"/>
    <w:rsid w:val="00680C62"/>
    <w:rsid w:val="00681DBD"/>
    <w:rsid w:val="0068229D"/>
    <w:rsid w:val="00682958"/>
    <w:rsid w:val="00682F6B"/>
    <w:rsid w:val="006838F3"/>
    <w:rsid w:val="00683AAA"/>
    <w:rsid w:val="00684917"/>
    <w:rsid w:val="00684B5C"/>
    <w:rsid w:val="00684E80"/>
    <w:rsid w:val="00684EE4"/>
    <w:rsid w:val="0068518D"/>
    <w:rsid w:val="0068547B"/>
    <w:rsid w:val="006855D8"/>
    <w:rsid w:val="00685C85"/>
    <w:rsid w:val="00685F4C"/>
    <w:rsid w:val="0068602B"/>
    <w:rsid w:val="00686897"/>
    <w:rsid w:val="00686C99"/>
    <w:rsid w:val="00690062"/>
    <w:rsid w:val="00690289"/>
    <w:rsid w:val="00690477"/>
    <w:rsid w:val="00690746"/>
    <w:rsid w:val="006911F9"/>
    <w:rsid w:val="006917BE"/>
    <w:rsid w:val="00691F9F"/>
    <w:rsid w:val="006925BA"/>
    <w:rsid w:val="00692AAC"/>
    <w:rsid w:val="0069405A"/>
    <w:rsid w:val="006942A5"/>
    <w:rsid w:val="0069473B"/>
    <w:rsid w:val="00694A6E"/>
    <w:rsid w:val="0069536C"/>
    <w:rsid w:val="0069563C"/>
    <w:rsid w:val="00695F70"/>
    <w:rsid w:val="0069630C"/>
    <w:rsid w:val="006967F1"/>
    <w:rsid w:val="00696C91"/>
    <w:rsid w:val="006971BA"/>
    <w:rsid w:val="006978DB"/>
    <w:rsid w:val="00697ACD"/>
    <w:rsid w:val="006A0086"/>
    <w:rsid w:val="006A07F4"/>
    <w:rsid w:val="006A158D"/>
    <w:rsid w:val="006A1E42"/>
    <w:rsid w:val="006A2120"/>
    <w:rsid w:val="006A2747"/>
    <w:rsid w:val="006A2BD2"/>
    <w:rsid w:val="006A2E2C"/>
    <w:rsid w:val="006A3206"/>
    <w:rsid w:val="006A33CC"/>
    <w:rsid w:val="006A3584"/>
    <w:rsid w:val="006A430F"/>
    <w:rsid w:val="006A4E28"/>
    <w:rsid w:val="006A56AA"/>
    <w:rsid w:val="006A5A83"/>
    <w:rsid w:val="006A5ADA"/>
    <w:rsid w:val="006A5E5F"/>
    <w:rsid w:val="006A634A"/>
    <w:rsid w:val="006A63E7"/>
    <w:rsid w:val="006A6884"/>
    <w:rsid w:val="006A7944"/>
    <w:rsid w:val="006A7E41"/>
    <w:rsid w:val="006B012A"/>
    <w:rsid w:val="006B0A7F"/>
    <w:rsid w:val="006B0B6D"/>
    <w:rsid w:val="006B0D19"/>
    <w:rsid w:val="006B111E"/>
    <w:rsid w:val="006B1F5E"/>
    <w:rsid w:val="006B283B"/>
    <w:rsid w:val="006B29E4"/>
    <w:rsid w:val="006B29FA"/>
    <w:rsid w:val="006B39F4"/>
    <w:rsid w:val="006B3AC1"/>
    <w:rsid w:val="006B59F3"/>
    <w:rsid w:val="006B60AA"/>
    <w:rsid w:val="006B6A73"/>
    <w:rsid w:val="006B6E09"/>
    <w:rsid w:val="006B74DF"/>
    <w:rsid w:val="006B75A5"/>
    <w:rsid w:val="006B799C"/>
    <w:rsid w:val="006B7BC2"/>
    <w:rsid w:val="006B7D85"/>
    <w:rsid w:val="006C02AA"/>
    <w:rsid w:val="006C0621"/>
    <w:rsid w:val="006C0C0E"/>
    <w:rsid w:val="006C0CCD"/>
    <w:rsid w:val="006C0F87"/>
    <w:rsid w:val="006C1636"/>
    <w:rsid w:val="006C1CFD"/>
    <w:rsid w:val="006C1EE2"/>
    <w:rsid w:val="006C2A5A"/>
    <w:rsid w:val="006C2B0C"/>
    <w:rsid w:val="006C2C27"/>
    <w:rsid w:val="006C2C47"/>
    <w:rsid w:val="006C2C6B"/>
    <w:rsid w:val="006C371B"/>
    <w:rsid w:val="006C3ABD"/>
    <w:rsid w:val="006C4189"/>
    <w:rsid w:val="006C4C68"/>
    <w:rsid w:val="006C4C95"/>
    <w:rsid w:val="006C5585"/>
    <w:rsid w:val="006C55C5"/>
    <w:rsid w:val="006C608B"/>
    <w:rsid w:val="006C6436"/>
    <w:rsid w:val="006C6524"/>
    <w:rsid w:val="006C7642"/>
    <w:rsid w:val="006C7CBE"/>
    <w:rsid w:val="006D018B"/>
    <w:rsid w:val="006D0FCF"/>
    <w:rsid w:val="006D1775"/>
    <w:rsid w:val="006D1ABF"/>
    <w:rsid w:val="006D2E9B"/>
    <w:rsid w:val="006D35DE"/>
    <w:rsid w:val="006D3697"/>
    <w:rsid w:val="006D4146"/>
    <w:rsid w:val="006D42D4"/>
    <w:rsid w:val="006D45AC"/>
    <w:rsid w:val="006D4E7D"/>
    <w:rsid w:val="006D52BF"/>
    <w:rsid w:val="006D52F3"/>
    <w:rsid w:val="006D5DE7"/>
    <w:rsid w:val="006D5E4A"/>
    <w:rsid w:val="006D64F8"/>
    <w:rsid w:val="006D6B4B"/>
    <w:rsid w:val="006D7AB5"/>
    <w:rsid w:val="006D7E88"/>
    <w:rsid w:val="006E05FC"/>
    <w:rsid w:val="006E0629"/>
    <w:rsid w:val="006E127D"/>
    <w:rsid w:val="006E1C59"/>
    <w:rsid w:val="006E2329"/>
    <w:rsid w:val="006E25F0"/>
    <w:rsid w:val="006E29D7"/>
    <w:rsid w:val="006E3100"/>
    <w:rsid w:val="006E3FF1"/>
    <w:rsid w:val="006E4149"/>
    <w:rsid w:val="006E437C"/>
    <w:rsid w:val="006E50B2"/>
    <w:rsid w:val="006E51EC"/>
    <w:rsid w:val="006E5644"/>
    <w:rsid w:val="006E5B0D"/>
    <w:rsid w:val="006E681C"/>
    <w:rsid w:val="006E6C2C"/>
    <w:rsid w:val="006E6FA0"/>
    <w:rsid w:val="006E765D"/>
    <w:rsid w:val="006F04F6"/>
    <w:rsid w:val="006F0CFB"/>
    <w:rsid w:val="006F0FE1"/>
    <w:rsid w:val="006F1641"/>
    <w:rsid w:val="006F166F"/>
    <w:rsid w:val="006F1C45"/>
    <w:rsid w:val="006F1F0E"/>
    <w:rsid w:val="006F1FDD"/>
    <w:rsid w:val="006F2267"/>
    <w:rsid w:val="006F226B"/>
    <w:rsid w:val="006F228D"/>
    <w:rsid w:val="006F2A6A"/>
    <w:rsid w:val="006F2B32"/>
    <w:rsid w:val="006F3E02"/>
    <w:rsid w:val="006F42D0"/>
    <w:rsid w:val="006F4D3D"/>
    <w:rsid w:val="006F548F"/>
    <w:rsid w:val="006F5712"/>
    <w:rsid w:val="006F60EA"/>
    <w:rsid w:val="006F666C"/>
    <w:rsid w:val="006F716E"/>
    <w:rsid w:val="006F7400"/>
    <w:rsid w:val="006F7A1B"/>
    <w:rsid w:val="00700793"/>
    <w:rsid w:val="00700D3B"/>
    <w:rsid w:val="00700D95"/>
    <w:rsid w:val="007015A5"/>
    <w:rsid w:val="00702158"/>
    <w:rsid w:val="007024B1"/>
    <w:rsid w:val="00702ED5"/>
    <w:rsid w:val="00703038"/>
    <w:rsid w:val="0070380E"/>
    <w:rsid w:val="00704588"/>
    <w:rsid w:val="0070474C"/>
    <w:rsid w:val="00704BD1"/>
    <w:rsid w:val="00704C74"/>
    <w:rsid w:val="00705164"/>
    <w:rsid w:val="00705A28"/>
    <w:rsid w:val="00705AF7"/>
    <w:rsid w:val="00706417"/>
    <w:rsid w:val="007065EA"/>
    <w:rsid w:val="0070675C"/>
    <w:rsid w:val="00706D96"/>
    <w:rsid w:val="00707682"/>
    <w:rsid w:val="007101E1"/>
    <w:rsid w:val="007109AA"/>
    <w:rsid w:val="007109CD"/>
    <w:rsid w:val="00710BD6"/>
    <w:rsid w:val="007110D0"/>
    <w:rsid w:val="0071137C"/>
    <w:rsid w:val="007117E2"/>
    <w:rsid w:val="007119B7"/>
    <w:rsid w:val="00711BE3"/>
    <w:rsid w:val="00711E61"/>
    <w:rsid w:val="00711FB8"/>
    <w:rsid w:val="007120B4"/>
    <w:rsid w:val="007121E6"/>
    <w:rsid w:val="00712C92"/>
    <w:rsid w:val="00713BBC"/>
    <w:rsid w:val="007141AF"/>
    <w:rsid w:val="007145F8"/>
    <w:rsid w:val="007148E1"/>
    <w:rsid w:val="00714F35"/>
    <w:rsid w:val="007165D8"/>
    <w:rsid w:val="00716A05"/>
    <w:rsid w:val="00716BD1"/>
    <w:rsid w:val="00716CB6"/>
    <w:rsid w:val="00716F43"/>
    <w:rsid w:val="00720608"/>
    <w:rsid w:val="0072098B"/>
    <w:rsid w:val="0072102E"/>
    <w:rsid w:val="007216A7"/>
    <w:rsid w:val="00721945"/>
    <w:rsid w:val="00721FC2"/>
    <w:rsid w:val="00722458"/>
    <w:rsid w:val="00722747"/>
    <w:rsid w:val="00722874"/>
    <w:rsid w:val="00723070"/>
    <w:rsid w:val="0072320A"/>
    <w:rsid w:val="0072345C"/>
    <w:rsid w:val="00723CE5"/>
    <w:rsid w:val="00723DAF"/>
    <w:rsid w:val="007244C9"/>
    <w:rsid w:val="007247B0"/>
    <w:rsid w:val="00724A8B"/>
    <w:rsid w:val="007252A4"/>
    <w:rsid w:val="00725E5A"/>
    <w:rsid w:val="00726055"/>
    <w:rsid w:val="00726310"/>
    <w:rsid w:val="007263F6"/>
    <w:rsid w:val="00726902"/>
    <w:rsid w:val="007309FB"/>
    <w:rsid w:val="00731421"/>
    <w:rsid w:val="007318B6"/>
    <w:rsid w:val="00731C14"/>
    <w:rsid w:val="00731E70"/>
    <w:rsid w:val="00732156"/>
    <w:rsid w:val="007327D1"/>
    <w:rsid w:val="007328E5"/>
    <w:rsid w:val="00732D49"/>
    <w:rsid w:val="00733399"/>
    <w:rsid w:val="007335B1"/>
    <w:rsid w:val="0073461A"/>
    <w:rsid w:val="00734921"/>
    <w:rsid w:val="00734B71"/>
    <w:rsid w:val="00734C5D"/>
    <w:rsid w:val="00734C79"/>
    <w:rsid w:val="00735D33"/>
    <w:rsid w:val="00735E46"/>
    <w:rsid w:val="00735F8D"/>
    <w:rsid w:val="007367E1"/>
    <w:rsid w:val="00736800"/>
    <w:rsid w:val="007374F7"/>
    <w:rsid w:val="0073798E"/>
    <w:rsid w:val="0074039B"/>
    <w:rsid w:val="00740F43"/>
    <w:rsid w:val="007419A7"/>
    <w:rsid w:val="00743DB2"/>
    <w:rsid w:val="00744153"/>
    <w:rsid w:val="007444ED"/>
    <w:rsid w:val="00744819"/>
    <w:rsid w:val="00744973"/>
    <w:rsid w:val="00744E24"/>
    <w:rsid w:val="007451D2"/>
    <w:rsid w:val="007457A6"/>
    <w:rsid w:val="0074596C"/>
    <w:rsid w:val="00745B22"/>
    <w:rsid w:val="007461E8"/>
    <w:rsid w:val="007464F9"/>
    <w:rsid w:val="007466CA"/>
    <w:rsid w:val="007467E2"/>
    <w:rsid w:val="007469BA"/>
    <w:rsid w:val="00746E36"/>
    <w:rsid w:val="00750E9B"/>
    <w:rsid w:val="007516E4"/>
    <w:rsid w:val="007519A5"/>
    <w:rsid w:val="007522A5"/>
    <w:rsid w:val="007526A7"/>
    <w:rsid w:val="00752A55"/>
    <w:rsid w:val="0075324D"/>
    <w:rsid w:val="007534F8"/>
    <w:rsid w:val="00753A61"/>
    <w:rsid w:val="00755891"/>
    <w:rsid w:val="00755980"/>
    <w:rsid w:val="00756AD6"/>
    <w:rsid w:val="00757052"/>
    <w:rsid w:val="00760574"/>
    <w:rsid w:val="0076077A"/>
    <w:rsid w:val="00760C17"/>
    <w:rsid w:val="00760C19"/>
    <w:rsid w:val="00761769"/>
    <w:rsid w:val="00761AE7"/>
    <w:rsid w:val="00761B4D"/>
    <w:rsid w:val="007621EC"/>
    <w:rsid w:val="007631A4"/>
    <w:rsid w:val="00763241"/>
    <w:rsid w:val="00764162"/>
    <w:rsid w:val="00764316"/>
    <w:rsid w:val="007648EA"/>
    <w:rsid w:val="0076507B"/>
    <w:rsid w:val="007663DB"/>
    <w:rsid w:val="00766553"/>
    <w:rsid w:val="00766832"/>
    <w:rsid w:val="00766E34"/>
    <w:rsid w:val="007679A2"/>
    <w:rsid w:val="00767FA1"/>
    <w:rsid w:val="00770526"/>
    <w:rsid w:val="00770AAD"/>
    <w:rsid w:val="00770B10"/>
    <w:rsid w:val="00770D47"/>
    <w:rsid w:val="0077151F"/>
    <w:rsid w:val="00771A36"/>
    <w:rsid w:val="00771D43"/>
    <w:rsid w:val="00771E83"/>
    <w:rsid w:val="00773E2C"/>
    <w:rsid w:val="0077460A"/>
    <w:rsid w:val="00774613"/>
    <w:rsid w:val="00774F8A"/>
    <w:rsid w:val="0077594A"/>
    <w:rsid w:val="007764BB"/>
    <w:rsid w:val="007769B9"/>
    <w:rsid w:val="00777E29"/>
    <w:rsid w:val="00780513"/>
    <w:rsid w:val="0078120B"/>
    <w:rsid w:val="007812F6"/>
    <w:rsid w:val="00781C99"/>
    <w:rsid w:val="00781E92"/>
    <w:rsid w:val="007820CD"/>
    <w:rsid w:val="00783063"/>
    <w:rsid w:val="00783628"/>
    <w:rsid w:val="00783F1D"/>
    <w:rsid w:val="00783FD2"/>
    <w:rsid w:val="00784B33"/>
    <w:rsid w:val="00784F7D"/>
    <w:rsid w:val="00785D13"/>
    <w:rsid w:val="00785F96"/>
    <w:rsid w:val="00785FFC"/>
    <w:rsid w:val="0078648C"/>
    <w:rsid w:val="00786703"/>
    <w:rsid w:val="00786960"/>
    <w:rsid w:val="00786C80"/>
    <w:rsid w:val="007872CA"/>
    <w:rsid w:val="0078741B"/>
    <w:rsid w:val="0078749F"/>
    <w:rsid w:val="0079080E"/>
    <w:rsid w:val="00790CD7"/>
    <w:rsid w:val="007911BA"/>
    <w:rsid w:val="0079202B"/>
    <w:rsid w:val="007921AE"/>
    <w:rsid w:val="00792650"/>
    <w:rsid w:val="00793335"/>
    <w:rsid w:val="0079382F"/>
    <w:rsid w:val="00793F5F"/>
    <w:rsid w:val="0079421B"/>
    <w:rsid w:val="00794EE3"/>
    <w:rsid w:val="00795246"/>
    <w:rsid w:val="00795251"/>
    <w:rsid w:val="00796074"/>
    <w:rsid w:val="00796164"/>
    <w:rsid w:val="00796944"/>
    <w:rsid w:val="00796A7C"/>
    <w:rsid w:val="00796ACF"/>
    <w:rsid w:val="00797574"/>
    <w:rsid w:val="007A0E30"/>
    <w:rsid w:val="007A11C4"/>
    <w:rsid w:val="007A18C1"/>
    <w:rsid w:val="007A2D9B"/>
    <w:rsid w:val="007A3E8C"/>
    <w:rsid w:val="007A4512"/>
    <w:rsid w:val="007A4C7F"/>
    <w:rsid w:val="007A4DA4"/>
    <w:rsid w:val="007A5460"/>
    <w:rsid w:val="007A5ED7"/>
    <w:rsid w:val="007A660D"/>
    <w:rsid w:val="007A6869"/>
    <w:rsid w:val="007A6E81"/>
    <w:rsid w:val="007A711A"/>
    <w:rsid w:val="007A7679"/>
    <w:rsid w:val="007A7B87"/>
    <w:rsid w:val="007B0461"/>
    <w:rsid w:val="007B0469"/>
    <w:rsid w:val="007B1499"/>
    <w:rsid w:val="007B1728"/>
    <w:rsid w:val="007B18C4"/>
    <w:rsid w:val="007B1A75"/>
    <w:rsid w:val="007B1B8E"/>
    <w:rsid w:val="007B2F04"/>
    <w:rsid w:val="007B3307"/>
    <w:rsid w:val="007B333C"/>
    <w:rsid w:val="007B36AF"/>
    <w:rsid w:val="007B3921"/>
    <w:rsid w:val="007B3E65"/>
    <w:rsid w:val="007B4AF1"/>
    <w:rsid w:val="007B527B"/>
    <w:rsid w:val="007B52B9"/>
    <w:rsid w:val="007B54C9"/>
    <w:rsid w:val="007B5CEC"/>
    <w:rsid w:val="007B613A"/>
    <w:rsid w:val="007B6799"/>
    <w:rsid w:val="007B6F40"/>
    <w:rsid w:val="007C003F"/>
    <w:rsid w:val="007C0AD3"/>
    <w:rsid w:val="007C15F8"/>
    <w:rsid w:val="007C1FA9"/>
    <w:rsid w:val="007C2F10"/>
    <w:rsid w:val="007C331A"/>
    <w:rsid w:val="007C337E"/>
    <w:rsid w:val="007C3443"/>
    <w:rsid w:val="007C34FF"/>
    <w:rsid w:val="007C35F4"/>
    <w:rsid w:val="007C3E4D"/>
    <w:rsid w:val="007C5F91"/>
    <w:rsid w:val="007C5F97"/>
    <w:rsid w:val="007C64CE"/>
    <w:rsid w:val="007C77B3"/>
    <w:rsid w:val="007C7AF4"/>
    <w:rsid w:val="007C7CF8"/>
    <w:rsid w:val="007C7DC1"/>
    <w:rsid w:val="007D01FF"/>
    <w:rsid w:val="007D022E"/>
    <w:rsid w:val="007D072E"/>
    <w:rsid w:val="007D093D"/>
    <w:rsid w:val="007D0FFA"/>
    <w:rsid w:val="007D10C1"/>
    <w:rsid w:val="007D16D5"/>
    <w:rsid w:val="007D3905"/>
    <w:rsid w:val="007D3EFC"/>
    <w:rsid w:val="007D54E0"/>
    <w:rsid w:val="007D55FA"/>
    <w:rsid w:val="007D5643"/>
    <w:rsid w:val="007D5858"/>
    <w:rsid w:val="007D5C49"/>
    <w:rsid w:val="007D63B8"/>
    <w:rsid w:val="007D6445"/>
    <w:rsid w:val="007D74EF"/>
    <w:rsid w:val="007D74FF"/>
    <w:rsid w:val="007D7ADE"/>
    <w:rsid w:val="007E070A"/>
    <w:rsid w:val="007E0D68"/>
    <w:rsid w:val="007E130A"/>
    <w:rsid w:val="007E1482"/>
    <w:rsid w:val="007E1919"/>
    <w:rsid w:val="007E1B53"/>
    <w:rsid w:val="007E2229"/>
    <w:rsid w:val="007E32CF"/>
    <w:rsid w:val="007E3399"/>
    <w:rsid w:val="007E343D"/>
    <w:rsid w:val="007E3D58"/>
    <w:rsid w:val="007E470C"/>
    <w:rsid w:val="007E5639"/>
    <w:rsid w:val="007E5FBB"/>
    <w:rsid w:val="007E617B"/>
    <w:rsid w:val="007E6ED8"/>
    <w:rsid w:val="007E70A4"/>
    <w:rsid w:val="007E762A"/>
    <w:rsid w:val="007E7798"/>
    <w:rsid w:val="007F0133"/>
    <w:rsid w:val="007F04CA"/>
    <w:rsid w:val="007F1137"/>
    <w:rsid w:val="007F1D18"/>
    <w:rsid w:val="007F22A4"/>
    <w:rsid w:val="007F272C"/>
    <w:rsid w:val="007F29F5"/>
    <w:rsid w:val="007F2F1B"/>
    <w:rsid w:val="007F54D7"/>
    <w:rsid w:val="007F5921"/>
    <w:rsid w:val="007F5F5F"/>
    <w:rsid w:val="007F5FEE"/>
    <w:rsid w:val="007F62FD"/>
    <w:rsid w:val="007F64DD"/>
    <w:rsid w:val="007F682D"/>
    <w:rsid w:val="007F68F3"/>
    <w:rsid w:val="007F7760"/>
    <w:rsid w:val="007F777C"/>
    <w:rsid w:val="008005D1"/>
    <w:rsid w:val="008008EA"/>
    <w:rsid w:val="00800E61"/>
    <w:rsid w:val="00801435"/>
    <w:rsid w:val="008026B8"/>
    <w:rsid w:val="00803276"/>
    <w:rsid w:val="00803444"/>
    <w:rsid w:val="00803CCC"/>
    <w:rsid w:val="00804260"/>
    <w:rsid w:val="008043EB"/>
    <w:rsid w:val="00804C42"/>
    <w:rsid w:val="00804F49"/>
    <w:rsid w:val="008056E4"/>
    <w:rsid w:val="00806235"/>
    <w:rsid w:val="00806A88"/>
    <w:rsid w:val="00806C33"/>
    <w:rsid w:val="00806F54"/>
    <w:rsid w:val="0080717F"/>
    <w:rsid w:val="00807E5C"/>
    <w:rsid w:val="0081129B"/>
    <w:rsid w:val="00811368"/>
    <w:rsid w:val="008115E7"/>
    <w:rsid w:val="00813072"/>
    <w:rsid w:val="0081372B"/>
    <w:rsid w:val="008145B7"/>
    <w:rsid w:val="008149C5"/>
    <w:rsid w:val="008149DE"/>
    <w:rsid w:val="00814B2E"/>
    <w:rsid w:val="00814B30"/>
    <w:rsid w:val="00816D10"/>
    <w:rsid w:val="00817757"/>
    <w:rsid w:val="008200CC"/>
    <w:rsid w:val="008201F2"/>
    <w:rsid w:val="00820C85"/>
    <w:rsid w:val="00822C46"/>
    <w:rsid w:val="00822FB9"/>
    <w:rsid w:val="00823261"/>
    <w:rsid w:val="008238AD"/>
    <w:rsid w:val="008239F4"/>
    <w:rsid w:val="008246E7"/>
    <w:rsid w:val="00824EA7"/>
    <w:rsid w:val="008250D9"/>
    <w:rsid w:val="0082525C"/>
    <w:rsid w:val="0082619A"/>
    <w:rsid w:val="008261B8"/>
    <w:rsid w:val="008302C3"/>
    <w:rsid w:val="0083046F"/>
    <w:rsid w:val="008304AF"/>
    <w:rsid w:val="0083172F"/>
    <w:rsid w:val="00832089"/>
    <w:rsid w:val="00832148"/>
    <w:rsid w:val="00832527"/>
    <w:rsid w:val="00832634"/>
    <w:rsid w:val="008328BF"/>
    <w:rsid w:val="00832BB8"/>
    <w:rsid w:val="0083367D"/>
    <w:rsid w:val="0083382E"/>
    <w:rsid w:val="008339FC"/>
    <w:rsid w:val="00833ACF"/>
    <w:rsid w:val="008349A5"/>
    <w:rsid w:val="00835871"/>
    <w:rsid w:val="008358C7"/>
    <w:rsid w:val="00836571"/>
    <w:rsid w:val="00836913"/>
    <w:rsid w:val="0083702F"/>
    <w:rsid w:val="008370E7"/>
    <w:rsid w:val="00840848"/>
    <w:rsid w:val="0084084C"/>
    <w:rsid w:val="00840EB5"/>
    <w:rsid w:val="008411D8"/>
    <w:rsid w:val="00842174"/>
    <w:rsid w:val="00842362"/>
    <w:rsid w:val="00842D95"/>
    <w:rsid w:val="008431A4"/>
    <w:rsid w:val="008438CA"/>
    <w:rsid w:val="00843CE4"/>
    <w:rsid w:val="00843FD3"/>
    <w:rsid w:val="00845222"/>
    <w:rsid w:val="00845443"/>
    <w:rsid w:val="00845ACC"/>
    <w:rsid w:val="0084703A"/>
    <w:rsid w:val="008471E8"/>
    <w:rsid w:val="008474B9"/>
    <w:rsid w:val="00847771"/>
    <w:rsid w:val="00847B23"/>
    <w:rsid w:val="008508DA"/>
    <w:rsid w:val="00850CCA"/>
    <w:rsid w:val="00850F7E"/>
    <w:rsid w:val="008530EC"/>
    <w:rsid w:val="008530F2"/>
    <w:rsid w:val="008534D1"/>
    <w:rsid w:val="0085367C"/>
    <w:rsid w:val="008544CD"/>
    <w:rsid w:val="00854949"/>
    <w:rsid w:val="00854D1B"/>
    <w:rsid w:val="0085504E"/>
    <w:rsid w:val="00855487"/>
    <w:rsid w:val="00855624"/>
    <w:rsid w:val="008563D5"/>
    <w:rsid w:val="00856634"/>
    <w:rsid w:val="00856A96"/>
    <w:rsid w:val="00856B6D"/>
    <w:rsid w:val="00856EBC"/>
    <w:rsid w:val="00857A71"/>
    <w:rsid w:val="00857B8B"/>
    <w:rsid w:val="008604A8"/>
    <w:rsid w:val="0086175C"/>
    <w:rsid w:val="00861CC8"/>
    <w:rsid w:val="00861ECB"/>
    <w:rsid w:val="00861F26"/>
    <w:rsid w:val="0086234C"/>
    <w:rsid w:val="00862754"/>
    <w:rsid w:val="0086287A"/>
    <w:rsid w:val="00862BD3"/>
    <w:rsid w:val="00863245"/>
    <w:rsid w:val="00863BDA"/>
    <w:rsid w:val="00863BF0"/>
    <w:rsid w:val="008651A7"/>
    <w:rsid w:val="00865963"/>
    <w:rsid w:val="0086599E"/>
    <w:rsid w:val="008668F8"/>
    <w:rsid w:val="00866CFB"/>
    <w:rsid w:val="00867314"/>
    <w:rsid w:val="008702B3"/>
    <w:rsid w:val="008704EA"/>
    <w:rsid w:val="00870935"/>
    <w:rsid w:val="00871862"/>
    <w:rsid w:val="0087197B"/>
    <w:rsid w:val="00872053"/>
    <w:rsid w:val="0087398B"/>
    <w:rsid w:val="00874728"/>
    <w:rsid w:val="0087484D"/>
    <w:rsid w:val="008748D7"/>
    <w:rsid w:val="00874C88"/>
    <w:rsid w:val="00875172"/>
    <w:rsid w:val="0087524E"/>
    <w:rsid w:val="008756EE"/>
    <w:rsid w:val="00875758"/>
    <w:rsid w:val="00876B64"/>
    <w:rsid w:val="00876B7B"/>
    <w:rsid w:val="0087724C"/>
    <w:rsid w:val="0087734C"/>
    <w:rsid w:val="0088075B"/>
    <w:rsid w:val="0088081A"/>
    <w:rsid w:val="00880C34"/>
    <w:rsid w:val="00881354"/>
    <w:rsid w:val="008819FB"/>
    <w:rsid w:val="00881C1C"/>
    <w:rsid w:val="008821EB"/>
    <w:rsid w:val="00882208"/>
    <w:rsid w:val="00882889"/>
    <w:rsid w:val="00883253"/>
    <w:rsid w:val="00883605"/>
    <w:rsid w:val="00883A17"/>
    <w:rsid w:val="00884D3D"/>
    <w:rsid w:val="00885D39"/>
    <w:rsid w:val="0088603C"/>
    <w:rsid w:val="00886168"/>
    <w:rsid w:val="00886566"/>
    <w:rsid w:val="00886989"/>
    <w:rsid w:val="00887104"/>
    <w:rsid w:val="008872A1"/>
    <w:rsid w:val="00887E15"/>
    <w:rsid w:val="008904B6"/>
    <w:rsid w:val="00890644"/>
    <w:rsid w:val="00890EFC"/>
    <w:rsid w:val="00891283"/>
    <w:rsid w:val="0089182D"/>
    <w:rsid w:val="00892044"/>
    <w:rsid w:val="00892125"/>
    <w:rsid w:val="0089233C"/>
    <w:rsid w:val="008930D7"/>
    <w:rsid w:val="00893176"/>
    <w:rsid w:val="00893411"/>
    <w:rsid w:val="008935B0"/>
    <w:rsid w:val="00893AE2"/>
    <w:rsid w:val="00893AE4"/>
    <w:rsid w:val="0089432E"/>
    <w:rsid w:val="00894A72"/>
    <w:rsid w:val="00895298"/>
    <w:rsid w:val="008953B5"/>
    <w:rsid w:val="0089618E"/>
    <w:rsid w:val="008966E5"/>
    <w:rsid w:val="0089680B"/>
    <w:rsid w:val="00896939"/>
    <w:rsid w:val="00896E0E"/>
    <w:rsid w:val="008971E8"/>
    <w:rsid w:val="008A09B2"/>
    <w:rsid w:val="008A09D0"/>
    <w:rsid w:val="008A15EB"/>
    <w:rsid w:val="008A22D0"/>
    <w:rsid w:val="008A24DC"/>
    <w:rsid w:val="008A2774"/>
    <w:rsid w:val="008A33A2"/>
    <w:rsid w:val="008A39D5"/>
    <w:rsid w:val="008A3D0B"/>
    <w:rsid w:val="008A3E2C"/>
    <w:rsid w:val="008A47E3"/>
    <w:rsid w:val="008A6DA5"/>
    <w:rsid w:val="008A7575"/>
    <w:rsid w:val="008A761C"/>
    <w:rsid w:val="008A7CA8"/>
    <w:rsid w:val="008A7EF1"/>
    <w:rsid w:val="008B06B2"/>
    <w:rsid w:val="008B06B4"/>
    <w:rsid w:val="008B1017"/>
    <w:rsid w:val="008B1295"/>
    <w:rsid w:val="008B1825"/>
    <w:rsid w:val="008B1961"/>
    <w:rsid w:val="008B1AAA"/>
    <w:rsid w:val="008B1F2D"/>
    <w:rsid w:val="008B22E6"/>
    <w:rsid w:val="008B2D9C"/>
    <w:rsid w:val="008B2EDD"/>
    <w:rsid w:val="008B3151"/>
    <w:rsid w:val="008B491E"/>
    <w:rsid w:val="008B4AC9"/>
    <w:rsid w:val="008B53AD"/>
    <w:rsid w:val="008B5551"/>
    <w:rsid w:val="008B591B"/>
    <w:rsid w:val="008B5D8D"/>
    <w:rsid w:val="008B6465"/>
    <w:rsid w:val="008B7895"/>
    <w:rsid w:val="008B7EE0"/>
    <w:rsid w:val="008C0179"/>
    <w:rsid w:val="008C099B"/>
    <w:rsid w:val="008C119D"/>
    <w:rsid w:val="008C1215"/>
    <w:rsid w:val="008C1506"/>
    <w:rsid w:val="008C15C9"/>
    <w:rsid w:val="008C2260"/>
    <w:rsid w:val="008C2B15"/>
    <w:rsid w:val="008C2F92"/>
    <w:rsid w:val="008C30AD"/>
    <w:rsid w:val="008C3C8C"/>
    <w:rsid w:val="008C3EDB"/>
    <w:rsid w:val="008C4471"/>
    <w:rsid w:val="008C4A4D"/>
    <w:rsid w:val="008C5283"/>
    <w:rsid w:val="008C5524"/>
    <w:rsid w:val="008C5B62"/>
    <w:rsid w:val="008C6D00"/>
    <w:rsid w:val="008C6D0B"/>
    <w:rsid w:val="008C7A98"/>
    <w:rsid w:val="008D0101"/>
    <w:rsid w:val="008D0C7E"/>
    <w:rsid w:val="008D1772"/>
    <w:rsid w:val="008D1782"/>
    <w:rsid w:val="008D22C5"/>
    <w:rsid w:val="008D325A"/>
    <w:rsid w:val="008D39FC"/>
    <w:rsid w:val="008D3BFC"/>
    <w:rsid w:val="008D3C26"/>
    <w:rsid w:val="008D4195"/>
    <w:rsid w:val="008D47AE"/>
    <w:rsid w:val="008D4E6B"/>
    <w:rsid w:val="008D4EDD"/>
    <w:rsid w:val="008D4F41"/>
    <w:rsid w:val="008D580E"/>
    <w:rsid w:val="008D5943"/>
    <w:rsid w:val="008D59AF"/>
    <w:rsid w:val="008D5DFC"/>
    <w:rsid w:val="008D6C16"/>
    <w:rsid w:val="008D7029"/>
    <w:rsid w:val="008D71F9"/>
    <w:rsid w:val="008D72B4"/>
    <w:rsid w:val="008D7CB8"/>
    <w:rsid w:val="008D7F03"/>
    <w:rsid w:val="008E0574"/>
    <w:rsid w:val="008E0575"/>
    <w:rsid w:val="008E0B70"/>
    <w:rsid w:val="008E1086"/>
    <w:rsid w:val="008E1553"/>
    <w:rsid w:val="008E187B"/>
    <w:rsid w:val="008E1C48"/>
    <w:rsid w:val="008E2746"/>
    <w:rsid w:val="008E2C2B"/>
    <w:rsid w:val="008E3197"/>
    <w:rsid w:val="008E3737"/>
    <w:rsid w:val="008E3B09"/>
    <w:rsid w:val="008E3BFA"/>
    <w:rsid w:val="008E3C9D"/>
    <w:rsid w:val="008E4AFF"/>
    <w:rsid w:val="008E4CCC"/>
    <w:rsid w:val="008E5617"/>
    <w:rsid w:val="008E573F"/>
    <w:rsid w:val="008E6B14"/>
    <w:rsid w:val="008E71DC"/>
    <w:rsid w:val="008E74E9"/>
    <w:rsid w:val="008E76AB"/>
    <w:rsid w:val="008E7E12"/>
    <w:rsid w:val="008F0069"/>
    <w:rsid w:val="008F07DA"/>
    <w:rsid w:val="008F0994"/>
    <w:rsid w:val="008F1480"/>
    <w:rsid w:val="008F2150"/>
    <w:rsid w:val="008F2346"/>
    <w:rsid w:val="008F2552"/>
    <w:rsid w:val="008F261A"/>
    <w:rsid w:val="008F2FC0"/>
    <w:rsid w:val="008F3445"/>
    <w:rsid w:val="008F3519"/>
    <w:rsid w:val="008F35DF"/>
    <w:rsid w:val="008F3A8D"/>
    <w:rsid w:val="008F4723"/>
    <w:rsid w:val="008F504C"/>
    <w:rsid w:val="008F538F"/>
    <w:rsid w:val="008F5877"/>
    <w:rsid w:val="008F674C"/>
    <w:rsid w:val="008F6D42"/>
    <w:rsid w:val="008F7364"/>
    <w:rsid w:val="008F7F91"/>
    <w:rsid w:val="0090045F"/>
    <w:rsid w:val="009006CD"/>
    <w:rsid w:val="009010E5"/>
    <w:rsid w:val="00901429"/>
    <w:rsid w:val="009017C4"/>
    <w:rsid w:val="009018E7"/>
    <w:rsid w:val="00901983"/>
    <w:rsid w:val="00901B64"/>
    <w:rsid w:val="00901C38"/>
    <w:rsid w:val="00901CF8"/>
    <w:rsid w:val="00901DEF"/>
    <w:rsid w:val="00901F23"/>
    <w:rsid w:val="00902B5B"/>
    <w:rsid w:val="00902DF7"/>
    <w:rsid w:val="0090347C"/>
    <w:rsid w:val="009042C8"/>
    <w:rsid w:val="00904693"/>
    <w:rsid w:val="00904786"/>
    <w:rsid w:val="00904EF7"/>
    <w:rsid w:val="009057B5"/>
    <w:rsid w:val="009063C5"/>
    <w:rsid w:val="009067F7"/>
    <w:rsid w:val="00907C41"/>
    <w:rsid w:val="00910547"/>
    <w:rsid w:val="0091113A"/>
    <w:rsid w:val="00911FAA"/>
    <w:rsid w:val="00912490"/>
    <w:rsid w:val="009127CE"/>
    <w:rsid w:val="0091280B"/>
    <w:rsid w:val="0091375D"/>
    <w:rsid w:val="00913883"/>
    <w:rsid w:val="00913DB0"/>
    <w:rsid w:val="009141D4"/>
    <w:rsid w:val="00914E67"/>
    <w:rsid w:val="00914FF8"/>
    <w:rsid w:val="009153FD"/>
    <w:rsid w:val="0091657E"/>
    <w:rsid w:val="00916831"/>
    <w:rsid w:val="00917121"/>
    <w:rsid w:val="00917338"/>
    <w:rsid w:val="009173CF"/>
    <w:rsid w:val="00921411"/>
    <w:rsid w:val="00921A1E"/>
    <w:rsid w:val="00921FDA"/>
    <w:rsid w:val="00922670"/>
    <w:rsid w:val="00922784"/>
    <w:rsid w:val="0092292B"/>
    <w:rsid w:val="00922F79"/>
    <w:rsid w:val="009231A4"/>
    <w:rsid w:val="009234B3"/>
    <w:rsid w:val="00923620"/>
    <w:rsid w:val="00923D59"/>
    <w:rsid w:val="00924356"/>
    <w:rsid w:val="0092445F"/>
    <w:rsid w:val="00924B61"/>
    <w:rsid w:val="00925093"/>
    <w:rsid w:val="00925646"/>
    <w:rsid w:val="00925AD5"/>
    <w:rsid w:val="00925C68"/>
    <w:rsid w:val="009260A7"/>
    <w:rsid w:val="0092650F"/>
    <w:rsid w:val="00926ACC"/>
    <w:rsid w:val="00926E5B"/>
    <w:rsid w:val="00927757"/>
    <w:rsid w:val="0092789F"/>
    <w:rsid w:val="0093000F"/>
    <w:rsid w:val="009307FE"/>
    <w:rsid w:val="009311E0"/>
    <w:rsid w:val="00931AFB"/>
    <w:rsid w:val="00931CF6"/>
    <w:rsid w:val="009325BA"/>
    <w:rsid w:val="009325C1"/>
    <w:rsid w:val="00932BCC"/>
    <w:rsid w:val="00932C01"/>
    <w:rsid w:val="009334FC"/>
    <w:rsid w:val="00933F3B"/>
    <w:rsid w:val="00934725"/>
    <w:rsid w:val="00934DF8"/>
    <w:rsid w:val="00934E02"/>
    <w:rsid w:val="0093524E"/>
    <w:rsid w:val="00935F63"/>
    <w:rsid w:val="00935F67"/>
    <w:rsid w:val="00936368"/>
    <w:rsid w:val="009369C9"/>
    <w:rsid w:val="00936A63"/>
    <w:rsid w:val="00936D56"/>
    <w:rsid w:val="00936F4A"/>
    <w:rsid w:val="009373E3"/>
    <w:rsid w:val="00937756"/>
    <w:rsid w:val="009377FE"/>
    <w:rsid w:val="00937C5A"/>
    <w:rsid w:val="0094003D"/>
    <w:rsid w:val="009402C5"/>
    <w:rsid w:val="00940C5E"/>
    <w:rsid w:val="00940D12"/>
    <w:rsid w:val="00941D8C"/>
    <w:rsid w:val="009422A7"/>
    <w:rsid w:val="00943B89"/>
    <w:rsid w:val="00943E12"/>
    <w:rsid w:val="009443F3"/>
    <w:rsid w:val="0094451C"/>
    <w:rsid w:val="00944BE8"/>
    <w:rsid w:val="00944CE6"/>
    <w:rsid w:val="0094502F"/>
    <w:rsid w:val="00945461"/>
    <w:rsid w:val="0094650E"/>
    <w:rsid w:val="00946DC5"/>
    <w:rsid w:val="00947048"/>
    <w:rsid w:val="009470AB"/>
    <w:rsid w:val="00947587"/>
    <w:rsid w:val="0094762E"/>
    <w:rsid w:val="0094787E"/>
    <w:rsid w:val="0095002C"/>
    <w:rsid w:val="0095033C"/>
    <w:rsid w:val="009508C2"/>
    <w:rsid w:val="00950E9C"/>
    <w:rsid w:val="00951065"/>
    <w:rsid w:val="00951463"/>
    <w:rsid w:val="00951DCF"/>
    <w:rsid w:val="00952060"/>
    <w:rsid w:val="00952240"/>
    <w:rsid w:val="00952E4F"/>
    <w:rsid w:val="00952F46"/>
    <w:rsid w:val="009531F3"/>
    <w:rsid w:val="00953ADD"/>
    <w:rsid w:val="0095433D"/>
    <w:rsid w:val="00954965"/>
    <w:rsid w:val="0095586A"/>
    <w:rsid w:val="00955BFA"/>
    <w:rsid w:val="00955CD0"/>
    <w:rsid w:val="00956C15"/>
    <w:rsid w:val="00956CF1"/>
    <w:rsid w:val="0095708A"/>
    <w:rsid w:val="009572F9"/>
    <w:rsid w:val="00957380"/>
    <w:rsid w:val="00957528"/>
    <w:rsid w:val="0096094E"/>
    <w:rsid w:val="009617AC"/>
    <w:rsid w:val="0096180E"/>
    <w:rsid w:val="00961D90"/>
    <w:rsid w:val="00962398"/>
    <w:rsid w:val="00962411"/>
    <w:rsid w:val="0096257A"/>
    <w:rsid w:val="0096265E"/>
    <w:rsid w:val="00962FE6"/>
    <w:rsid w:val="00963042"/>
    <w:rsid w:val="00963528"/>
    <w:rsid w:val="009636CD"/>
    <w:rsid w:val="00963A77"/>
    <w:rsid w:val="0096403C"/>
    <w:rsid w:val="0096427E"/>
    <w:rsid w:val="0096463A"/>
    <w:rsid w:val="00964D28"/>
    <w:rsid w:val="00964D3A"/>
    <w:rsid w:val="009656F5"/>
    <w:rsid w:val="0096574C"/>
    <w:rsid w:val="00965C78"/>
    <w:rsid w:val="009661CC"/>
    <w:rsid w:val="0096624D"/>
    <w:rsid w:val="00966447"/>
    <w:rsid w:val="009677BC"/>
    <w:rsid w:val="0097065C"/>
    <w:rsid w:val="009708A9"/>
    <w:rsid w:val="00970D36"/>
    <w:rsid w:val="00972986"/>
    <w:rsid w:val="00972E99"/>
    <w:rsid w:val="009731CC"/>
    <w:rsid w:val="0097393F"/>
    <w:rsid w:val="00973CE2"/>
    <w:rsid w:val="00973F0A"/>
    <w:rsid w:val="00974B8C"/>
    <w:rsid w:val="00975836"/>
    <w:rsid w:val="00975D39"/>
    <w:rsid w:val="0097617A"/>
    <w:rsid w:val="00976955"/>
    <w:rsid w:val="009774B1"/>
    <w:rsid w:val="00977756"/>
    <w:rsid w:val="00977F00"/>
    <w:rsid w:val="0098037A"/>
    <w:rsid w:val="009811B5"/>
    <w:rsid w:val="009812C7"/>
    <w:rsid w:val="009816AF"/>
    <w:rsid w:val="009818BA"/>
    <w:rsid w:val="00982764"/>
    <w:rsid w:val="00984235"/>
    <w:rsid w:val="0098485A"/>
    <w:rsid w:val="00984B4E"/>
    <w:rsid w:val="00984D3C"/>
    <w:rsid w:val="00985498"/>
    <w:rsid w:val="00985667"/>
    <w:rsid w:val="00985D6B"/>
    <w:rsid w:val="009863B1"/>
    <w:rsid w:val="00987309"/>
    <w:rsid w:val="00987B32"/>
    <w:rsid w:val="00987BB1"/>
    <w:rsid w:val="00987D51"/>
    <w:rsid w:val="00987E84"/>
    <w:rsid w:val="00990F27"/>
    <w:rsid w:val="0099193A"/>
    <w:rsid w:val="009920B4"/>
    <w:rsid w:val="0099240F"/>
    <w:rsid w:val="00992413"/>
    <w:rsid w:val="00992B55"/>
    <w:rsid w:val="00993009"/>
    <w:rsid w:val="00993202"/>
    <w:rsid w:val="00993312"/>
    <w:rsid w:val="00993385"/>
    <w:rsid w:val="00993C0B"/>
    <w:rsid w:val="00994A43"/>
    <w:rsid w:val="00995000"/>
    <w:rsid w:val="00995165"/>
    <w:rsid w:val="009953A4"/>
    <w:rsid w:val="009954B6"/>
    <w:rsid w:val="009957DA"/>
    <w:rsid w:val="00995D68"/>
    <w:rsid w:val="009966A4"/>
    <w:rsid w:val="00996945"/>
    <w:rsid w:val="00996ABB"/>
    <w:rsid w:val="00996C83"/>
    <w:rsid w:val="00996CAE"/>
    <w:rsid w:val="0099720E"/>
    <w:rsid w:val="00997370"/>
    <w:rsid w:val="0099738A"/>
    <w:rsid w:val="00997597"/>
    <w:rsid w:val="00997835"/>
    <w:rsid w:val="009979C1"/>
    <w:rsid w:val="009A0020"/>
    <w:rsid w:val="009A00E8"/>
    <w:rsid w:val="009A067C"/>
    <w:rsid w:val="009A0C93"/>
    <w:rsid w:val="009A11D4"/>
    <w:rsid w:val="009A1396"/>
    <w:rsid w:val="009A176E"/>
    <w:rsid w:val="009A21EE"/>
    <w:rsid w:val="009A27DB"/>
    <w:rsid w:val="009A372A"/>
    <w:rsid w:val="009A3984"/>
    <w:rsid w:val="009A5133"/>
    <w:rsid w:val="009A5160"/>
    <w:rsid w:val="009A6A2A"/>
    <w:rsid w:val="009A7154"/>
    <w:rsid w:val="009A7743"/>
    <w:rsid w:val="009A78E4"/>
    <w:rsid w:val="009A7B08"/>
    <w:rsid w:val="009A7D8B"/>
    <w:rsid w:val="009B0B33"/>
    <w:rsid w:val="009B136B"/>
    <w:rsid w:val="009B1536"/>
    <w:rsid w:val="009B19A3"/>
    <w:rsid w:val="009B1F1C"/>
    <w:rsid w:val="009B2223"/>
    <w:rsid w:val="009B2BE6"/>
    <w:rsid w:val="009B2D3D"/>
    <w:rsid w:val="009B3515"/>
    <w:rsid w:val="009B3F33"/>
    <w:rsid w:val="009B44FC"/>
    <w:rsid w:val="009B4AE5"/>
    <w:rsid w:val="009B5673"/>
    <w:rsid w:val="009B5978"/>
    <w:rsid w:val="009B5B93"/>
    <w:rsid w:val="009B5D03"/>
    <w:rsid w:val="009B68D6"/>
    <w:rsid w:val="009B725C"/>
    <w:rsid w:val="009B7362"/>
    <w:rsid w:val="009B751C"/>
    <w:rsid w:val="009B7AB9"/>
    <w:rsid w:val="009B7D04"/>
    <w:rsid w:val="009C00CF"/>
    <w:rsid w:val="009C066F"/>
    <w:rsid w:val="009C1B3D"/>
    <w:rsid w:val="009C2272"/>
    <w:rsid w:val="009C2442"/>
    <w:rsid w:val="009C32B2"/>
    <w:rsid w:val="009C3476"/>
    <w:rsid w:val="009C39FF"/>
    <w:rsid w:val="009C4115"/>
    <w:rsid w:val="009C43CE"/>
    <w:rsid w:val="009C4486"/>
    <w:rsid w:val="009C4E10"/>
    <w:rsid w:val="009C50C6"/>
    <w:rsid w:val="009C6593"/>
    <w:rsid w:val="009C6F04"/>
    <w:rsid w:val="009C7304"/>
    <w:rsid w:val="009C747A"/>
    <w:rsid w:val="009D0223"/>
    <w:rsid w:val="009D06C5"/>
    <w:rsid w:val="009D13D2"/>
    <w:rsid w:val="009D1733"/>
    <w:rsid w:val="009D240F"/>
    <w:rsid w:val="009D2731"/>
    <w:rsid w:val="009D285F"/>
    <w:rsid w:val="009D3164"/>
    <w:rsid w:val="009D33C6"/>
    <w:rsid w:val="009D37C3"/>
    <w:rsid w:val="009D3DE6"/>
    <w:rsid w:val="009D4587"/>
    <w:rsid w:val="009D45E8"/>
    <w:rsid w:val="009D4828"/>
    <w:rsid w:val="009D51F0"/>
    <w:rsid w:val="009D60CB"/>
    <w:rsid w:val="009D612B"/>
    <w:rsid w:val="009D6BC1"/>
    <w:rsid w:val="009D6D0F"/>
    <w:rsid w:val="009D7101"/>
    <w:rsid w:val="009D784D"/>
    <w:rsid w:val="009E0030"/>
    <w:rsid w:val="009E02B0"/>
    <w:rsid w:val="009E09D2"/>
    <w:rsid w:val="009E0ED5"/>
    <w:rsid w:val="009E1AEF"/>
    <w:rsid w:val="009E1CF0"/>
    <w:rsid w:val="009E2599"/>
    <w:rsid w:val="009E27E3"/>
    <w:rsid w:val="009E2E20"/>
    <w:rsid w:val="009E3ACC"/>
    <w:rsid w:val="009E3FBC"/>
    <w:rsid w:val="009E42E6"/>
    <w:rsid w:val="009E4457"/>
    <w:rsid w:val="009E4EF9"/>
    <w:rsid w:val="009E5162"/>
    <w:rsid w:val="009E52C9"/>
    <w:rsid w:val="009E6059"/>
    <w:rsid w:val="009E6107"/>
    <w:rsid w:val="009E6E79"/>
    <w:rsid w:val="009E7004"/>
    <w:rsid w:val="009E7E3F"/>
    <w:rsid w:val="009F009F"/>
    <w:rsid w:val="009F024F"/>
    <w:rsid w:val="009F0367"/>
    <w:rsid w:val="009F04A5"/>
    <w:rsid w:val="009F05B3"/>
    <w:rsid w:val="009F1780"/>
    <w:rsid w:val="009F1A0F"/>
    <w:rsid w:val="009F1CF6"/>
    <w:rsid w:val="009F24F5"/>
    <w:rsid w:val="009F39EF"/>
    <w:rsid w:val="009F3B0C"/>
    <w:rsid w:val="009F4106"/>
    <w:rsid w:val="009F4DF3"/>
    <w:rsid w:val="009F5435"/>
    <w:rsid w:val="009F5622"/>
    <w:rsid w:val="009F5C2D"/>
    <w:rsid w:val="009F609D"/>
    <w:rsid w:val="009F640F"/>
    <w:rsid w:val="009F6E46"/>
    <w:rsid w:val="009F7418"/>
    <w:rsid w:val="009F7420"/>
    <w:rsid w:val="009F7A34"/>
    <w:rsid w:val="009F7A8D"/>
    <w:rsid w:val="00A00687"/>
    <w:rsid w:val="00A007C7"/>
    <w:rsid w:val="00A01236"/>
    <w:rsid w:val="00A01FF1"/>
    <w:rsid w:val="00A021B5"/>
    <w:rsid w:val="00A02291"/>
    <w:rsid w:val="00A02728"/>
    <w:rsid w:val="00A03300"/>
    <w:rsid w:val="00A03942"/>
    <w:rsid w:val="00A03A25"/>
    <w:rsid w:val="00A0421E"/>
    <w:rsid w:val="00A04644"/>
    <w:rsid w:val="00A0490A"/>
    <w:rsid w:val="00A04CF7"/>
    <w:rsid w:val="00A05809"/>
    <w:rsid w:val="00A05BCD"/>
    <w:rsid w:val="00A05DBE"/>
    <w:rsid w:val="00A060E2"/>
    <w:rsid w:val="00A06386"/>
    <w:rsid w:val="00A068D3"/>
    <w:rsid w:val="00A077B6"/>
    <w:rsid w:val="00A10386"/>
    <w:rsid w:val="00A107F6"/>
    <w:rsid w:val="00A10C42"/>
    <w:rsid w:val="00A113CB"/>
    <w:rsid w:val="00A11C09"/>
    <w:rsid w:val="00A11C51"/>
    <w:rsid w:val="00A11FFA"/>
    <w:rsid w:val="00A128D3"/>
    <w:rsid w:val="00A12B8C"/>
    <w:rsid w:val="00A13474"/>
    <w:rsid w:val="00A142F9"/>
    <w:rsid w:val="00A14325"/>
    <w:rsid w:val="00A14554"/>
    <w:rsid w:val="00A14E65"/>
    <w:rsid w:val="00A14FE7"/>
    <w:rsid w:val="00A15018"/>
    <w:rsid w:val="00A15175"/>
    <w:rsid w:val="00A15EEE"/>
    <w:rsid w:val="00A16309"/>
    <w:rsid w:val="00A17341"/>
    <w:rsid w:val="00A174B0"/>
    <w:rsid w:val="00A17689"/>
    <w:rsid w:val="00A1779C"/>
    <w:rsid w:val="00A202F6"/>
    <w:rsid w:val="00A20513"/>
    <w:rsid w:val="00A21495"/>
    <w:rsid w:val="00A24181"/>
    <w:rsid w:val="00A243B4"/>
    <w:rsid w:val="00A24737"/>
    <w:rsid w:val="00A24854"/>
    <w:rsid w:val="00A25BB6"/>
    <w:rsid w:val="00A26377"/>
    <w:rsid w:val="00A26B46"/>
    <w:rsid w:val="00A26D83"/>
    <w:rsid w:val="00A27B17"/>
    <w:rsid w:val="00A27F92"/>
    <w:rsid w:val="00A3031D"/>
    <w:rsid w:val="00A30C87"/>
    <w:rsid w:val="00A30EB0"/>
    <w:rsid w:val="00A31DE1"/>
    <w:rsid w:val="00A324A8"/>
    <w:rsid w:val="00A32B01"/>
    <w:rsid w:val="00A32E9B"/>
    <w:rsid w:val="00A33C74"/>
    <w:rsid w:val="00A34172"/>
    <w:rsid w:val="00A35694"/>
    <w:rsid w:val="00A36A5E"/>
    <w:rsid w:val="00A36A74"/>
    <w:rsid w:val="00A372B3"/>
    <w:rsid w:val="00A37A6E"/>
    <w:rsid w:val="00A418E1"/>
    <w:rsid w:val="00A425B1"/>
    <w:rsid w:val="00A42D49"/>
    <w:rsid w:val="00A42E1D"/>
    <w:rsid w:val="00A43C64"/>
    <w:rsid w:val="00A440B0"/>
    <w:rsid w:val="00A44577"/>
    <w:rsid w:val="00A44C9C"/>
    <w:rsid w:val="00A44F05"/>
    <w:rsid w:val="00A458B6"/>
    <w:rsid w:val="00A45AE7"/>
    <w:rsid w:val="00A4668F"/>
    <w:rsid w:val="00A46697"/>
    <w:rsid w:val="00A46CC6"/>
    <w:rsid w:val="00A47048"/>
    <w:rsid w:val="00A471E6"/>
    <w:rsid w:val="00A50517"/>
    <w:rsid w:val="00A51085"/>
    <w:rsid w:val="00A5157C"/>
    <w:rsid w:val="00A517B4"/>
    <w:rsid w:val="00A51C59"/>
    <w:rsid w:val="00A5205A"/>
    <w:rsid w:val="00A52336"/>
    <w:rsid w:val="00A523D8"/>
    <w:rsid w:val="00A52AC3"/>
    <w:rsid w:val="00A52F88"/>
    <w:rsid w:val="00A537A3"/>
    <w:rsid w:val="00A5388A"/>
    <w:rsid w:val="00A53B70"/>
    <w:rsid w:val="00A53F2A"/>
    <w:rsid w:val="00A5410A"/>
    <w:rsid w:val="00A544D6"/>
    <w:rsid w:val="00A545F1"/>
    <w:rsid w:val="00A55039"/>
    <w:rsid w:val="00A55BB5"/>
    <w:rsid w:val="00A55F90"/>
    <w:rsid w:val="00A56242"/>
    <w:rsid w:val="00A56445"/>
    <w:rsid w:val="00A5673F"/>
    <w:rsid w:val="00A56907"/>
    <w:rsid w:val="00A57581"/>
    <w:rsid w:val="00A575E0"/>
    <w:rsid w:val="00A5775A"/>
    <w:rsid w:val="00A60480"/>
    <w:rsid w:val="00A605C1"/>
    <w:rsid w:val="00A60D3C"/>
    <w:rsid w:val="00A616ED"/>
    <w:rsid w:val="00A61D6C"/>
    <w:rsid w:val="00A6223A"/>
    <w:rsid w:val="00A62437"/>
    <w:rsid w:val="00A62CD0"/>
    <w:rsid w:val="00A6424A"/>
    <w:rsid w:val="00A643ED"/>
    <w:rsid w:val="00A644EC"/>
    <w:rsid w:val="00A645E7"/>
    <w:rsid w:val="00A64A2B"/>
    <w:rsid w:val="00A64C98"/>
    <w:rsid w:val="00A6543D"/>
    <w:rsid w:val="00A66088"/>
    <w:rsid w:val="00A677D2"/>
    <w:rsid w:val="00A705A5"/>
    <w:rsid w:val="00A70D24"/>
    <w:rsid w:val="00A7125F"/>
    <w:rsid w:val="00A71395"/>
    <w:rsid w:val="00A7190B"/>
    <w:rsid w:val="00A71B06"/>
    <w:rsid w:val="00A71D54"/>
    <w:rsid w:val="00A726F4"/>
    <w:rsid w:val="00A72702"/>
    <w:rsid w:val="00A7307F"/>
    <w:rsid w:val="00A733DE"/>
    <w:rsid w:val="00A736A3"/>
    <w:rsid w:val="00A73736"/>
    <w:rsid w:val="00A747C4"/>
    <w:rsid w:val="00A74A3C"/>
    <w:rsid w:val="00A755BA"/>
    <w:rsid w:val="00A75762"/>
    <w:rsid w:val="00A75B01"/>
    <w:rsid w:val="00A75D25"/>
    <w:rsid w:val="00A762D3"/>
    <w:rsid w:val="00A76DC5"/>
    <w:rsid w:val="00A770F6"/>
    <w:rsid w:val="00A77A7F"/>
    <w:rsid w:val="00A77B2C"/>
    <w:rsid w:val="00A77E1B"/>
    <w:rsid w:val="00A811D8"/>
    <w:rsid w:val="00A81B4E"/>
    <w:rsid w:val="00A83366"/>
    <w:rsid w:val="00A83A43"/>
    <w:rsid w:val="00A83CF7"/>
    <w:rsid w:val="00A83D9C"/>
    <w:rsid w:val="00A83EF8"/>
    <w:rsid w:val="00A844ED"/>
    <w:rsid w:val="00A84D12"/>
    <w:rsid w:val="00A84D78"/>
    <w:rsid w:val="00A8501F"/>
    <w:rsid w:val="00A85215"/>
    <w:rsid w:val="00A85AF5"/>
    <w:rsid w:val="00A85CD2"/>
    <w:rsid w:val="00A85D4E"/>
    <w:rsid w:val="00A85DFA"/>
    <w:rsid w:val="00A8680E"/>
    <w:rsid w:val="00A86C3A"/>
    <w:rsid w:val="00A8761E"/>
    <w:rsid w:val="00A87B7A"/>
    <w:rsid w:val="00A87FC5"/>
    <w:rsid w:val="00A900E0"/>
    <w:rsid w:val="00A90760"/>
    <w:rsid w:val="00A908EC"/>
    <w:rsid w:val="00A90E5A"/>
    <w:rsid w:val="00A916E2"/>
    <w:rsid w:val="00A91D25"/>
    <w:rsid w:val="00A91E0C"/>
    <w:rsid w:val="00A92953"/>
    <w:rsid w:val="00A92FFC"/>
    <w:rsid w:val="00A93107"/>
    <w:rsid w:val="00A93434"/>
    <w:rsid w:val="00A93E0E"/>
    <w:rsid w:val="00A93F34"/>
    <w:rsid w:val="00A94AAB"/>
    <w:rsid w:val="00A94D03"/>
    <w:rsid w:val="00A94DA3"/>
    <w:rsid w:val="00A9526D"/>
    <w:rsid w:val="00A95605"/>
    <w:rsid w:val="00A95D7E"/>
    <w:rsid w:val="00A96461"/>
    <w:rsid w:val="00A96A15"/>
    <w:rsid w:val="00A97AED"/>
    <w:rsid w:val="00A97B57"/>
    <w:rsid w:val="00AA0377"/>
    <w:rsid w:val="00AA0A9E"/>
    <w:rsid w:val="00AA0B2D"/>
    <w:rsid w:val="00AA1EC6"/>
    <w:rsid w:val="00AA2207"/>
    <w:rsid w:val="00AA2CDE"/>
    <w:rsid w:val="00AA33B9"/>
    <w:rsid w:val="00AA44FD"/>
    <w:rsid w:val="00AA4864"/>
    <w:rsid w:val="00AA4C72"/>
    <w:rsid w:val="00AA557F"/>
    <w:rsid w:val="00AA60F0"/>
    <w:rsid w:val="00AA6801"/>
    <w:rsid w:val="00AA6B20"/>
    <w:rsid w:val="00AA6B6F"/>
    <w:rsid w:val="00AA7FAC"/>
    <w:rsid w:val="00AB0427"/>
    <w:rsid w:val="00AB0D0F"/>
    <w:rsid w:val="00AB1119"/>
    <w:rsid w:val="00AB1755"/>
    <w:rsid w:val="00AB1958"/>
    <w:rsid w:val="00AB1F17"/>
    <w:rsid w:val="00AB27E2"/>
    <w:rsid w:val="00AB2A40"/>
    <w:rsid w:val="00AB2F39"/>
    <w:rsid w:val="00AB3C3D"/>
    <w:rsid w:val="00AB5135"/>
    <w:rsid w:val="00AB6279"/>
    <w:rsid w:val="00AB62FD"/>
    <w:rsid w:val="00AB64FF"/>
    <w:rsid w:val="00AB6ACC"/>
    <w:rsid w:val="00AB704D"/>
    <w:rsid w:val="00AB758A"/>
    <w:rsid w:val="00AB76DC"/>
    <w:rsid w:val="00AC0275"/>
    <w:rsid w:val="00AC04B9"/>
    <w:rsid w:val="00AC0933"/>
    <w:rsid w:val="00AC1473"/>
    <w:rsid w:val="00AC1495"/>
    <w:rsid w:val="00AC1C43"/>
    <w:rsid w:val="00AC1C96"/>
    <w:rsid w:val="00AC211F"/>
    <w:rsid w:val="00AC2672"/>
    <w:rsid w:val="00AC314C"/>
    <w:rsid w:val="00AC45C8"/>
    <w:rsid w:val="00AC46CB"/>
    <w:rsid w:val="00AC48CD"/>
    <w:rsid w:val="00AC5B07"/>
    <w:rsid w:val="00AC5C41"/>
    <w:rsid w:val="00AC66C0"/>
    <w:rsid w:val="00AC6BAE"/>
    <w:rsid w:val="00AC7388"/>
    <w:rsid w:val="00AC7851"/>
    <w:rsid w:val="00AC7972"/>
    <w:rsid w:val="00AC7B98"/>
    <w:rsid w:val="00AD0C12"/>
    <w:rsid w:val="00AD1270"/>
    <w:rsid w:val="00AD132B"/>
    <w:rsid w:val="00AD239E"/>
    <w:rsid w:val="00AD25C6"/>
    <w:rsid w:val="00AD2D34"/>
    <w:rsid w:val="00AD396A"/>
    <w:rsid w:val="00AD47A0"/>
    <w:rsid w:val="00AD4C93"/>
    <w:rsid w:val="00AD5013"/>
    <w:rsid w:val="00AD52FE"/>
    <w:rsid w:val="00AD5AE7"/>
    <w:rsid w:val="00AD6580"/>
    <w:rsid w:val="00AD691F"/>
    <w:rsid w:val="00AD712B"/>
    <w:rsid w:val="00AE00A3"/>
    <w:rsid w:val="00AE1277"/>
    <w:rsid w:val="00AE2FC7"/>
    <w:rsid w:val="00AE3C2B"/>
    <w:rsid w:val="00AE403A"/>
    <w:rsid w:val="00AE466A"/>
    <w:rsid w:val="00AE49C8"/>
    <w:rsid w:val="00AE5341"/>
    <w:rsid w:val="00AE573E"/>
    <w:rsid w:val="00AE658F"/>
    <w:rsid w:val="00AE684A"/>
    <w:rsid w:val="00AE6A58"/>
    <w:rsid w:val="00AE7CBA"/>
    <w:rsid w:val="00AF0B05"/>
    <w:rsid w:val="00AF26CE"/>
    <w:rsid w:val="00AF4429"/>
    <w:rsid w:val="00AF4555"/>
    <w:rsid w:val="00AF4FB2"/>
    <w:rsid w:val="00AF501A"/>
    <w:rsid w:val="00AF5212"/>
    <w:rsid w:val="00AF5FC6"/>
    <w:rsid w:val="00AF6158"/>
    <w:rsid w:val="00AF6B76"/>
    <w:rsid w:val="00AF6CBF"/>
    <w:rsid w:val="00AF7AAB"/>
    <w:rsid w:val="00AF7F61"/>
    <w:rsid w:val="00B006E5"/>
    <w:rsid w:val="00B00C32"/>
    <w:rsid w:val="00B00F62"/>
    <w:rsid w:val="00B00FCB"/>
    <w:rsid w:val="00B01FF9"/>
    <w:rsid w:val="00B02B39"/>
    <w:rsid w:val="00B0311F"/>
    <w:rsid w:val="00B03A36"/>
    <w:rsid w:val="00B03F1B"/>
    <w:rsid w:val="00B04104"/>
    <w:rsid w:val="00B04AF9"/>
    <w:rsid w:val="00B05531"/>
    <w:rsid w:val="00B0597E"/>
    <w:rsid w:val="00B068CA"/>
    <w:rsid w:val="00B07983"/>
    <w:rsid w:val="00B07B47"/>
    <w:rsid w:val="00B07DB4"/>
    <w:rsid w:val="00B10045"/>
    <w:rsid w:val="00B10167"/>
    <w:rsid w:val="00B10304"/>
    <w:rsid w:val="00B106E7"/>
    <w:rsid w:val="00B10994"/>
    <w:rsid w:val="00B10BEA"/>
    <w:rsid w:val="00B10EA2"/>
    <w:rsid w:val="00B11600"/>
    <w:rsid w:val="00B119E1"/>
    <w:rsid w:val="00B1238E"/>
    <w:rsid w:val="00B12573"/>
    <w:rsid w:val="00B12735"/>
    <w:rsid w:val="00B12E37"/>
    <w:rsid w:val="00B130C2"/>
    <w:rsid w:val="00B13608"/>
    <w:rsid w:val="00B13949"/>
    <w:rsid w:val="00B13AD1"/>
    <w:rsid w:val="00B13CDB"/>
    <w:rsid w:val="00B1429F"/>
    <w:rsid w:val="00B14B68"/>
    <w:rsid w:val="00B1596F"/>
    <w:rsid w:val="00B15BCC"/>
    <w:rsid w:val="00B1655E"/>
    <w:rsid w:val="00B1686E"/>
    <w:rsid w:val="00B16C96"/>
    <w:rsid w:val="00B16D4E"/>
    <w:rsid w:val="00B16EAA"/>
    <w:rsid w:val="00B17245"/>
    <w:rsid w:val="00B1744C"/>
    <w:rsid w:val="00B17839"/>
    <w:rsid w:val="00B17A03"/>
    <w:rsid w:val="00B17F28"/>
    <w:rsid w:val="00B21128"/>
    <w:rsid w:val="00B21B34"/>
    <w:rsid w:val="00B21C49"/>
    <w:rsid w:val="00B23602"/>
    <w:rsid w:val="00B23757"/>
    <w:rsid w:val="00B23BDE"/>
    <w:rsid w:val="00B23E77"/>
    <w:rsid w:val="00B24170"/>
    <w:rsid w:val="00B241BF"/>
    <w:rsid w:val="00B2430F"/>
    <w:rsid w:val="00B2446B"/>
    <w:rsid w:val="00B2449A"/>
    <w:rsid w:val="00B24916"/>
    <w:rsid w:val="00B24BBE"/>
    <w:rsid w:val="00B24F9A"/>
    <w:rsid w:val="00B2535E"/>
    <w:rsid w:val="00B25D20"/>
    <w:rsid w:val="00B265CE"/>
    <w:rsid w:val="00B269C3"/>
    <w:rsid w:val="00B26A49"/>
    <w:rsid w:val="00B2762F"/>
    <w:rsid w:val="00B27C95"/>
    <w:rsid w:val="00B27FFD"/>
    <w:rsid w:val="00B30243"/>
    <w:rsid w:val="00B30714"/>
    <w:rsid w:val="00B30B5E"/>
    <w:rsid w:val="00B30DB5"/>
    <w:rsid w:val="00B3173E"/>
    <w:rsid w:val="00B32459"/>
    <w:rsid w:val="00B32FC4"/>
    <w:rsid w:val="00B333F5"/>
    <w:rsid w:val="00B338B4"/>
    <w:rsid w:val="00B33EAD"/>
    <w:rsid w:val="00B340FD"/>
    <w:rsid w:val="00B34414"/>
    <w:rsid w:val="00B352DC"/>
    <w:rsid w:val="00B35427"/>
    <w:rsid w:val="00B354E7"/>
    <w:rsid w:val="00B35EC9"/>
    <w:rsid w:val="00B367B7"/>
    <w:rsid w:val="00B36E06"/>
    <w:rsid w:val="00B36E9D"/>
    <w:rsid w:val="00B373ED"/>
    <w:rsid w:val="00B37B49"/>
    <w:rsid w:val="00B37F61"/>
    <w:rsid w:val="00B402C0"/>
    <w:rsid w:val="00B40316"/>
    <w:rsid w:val="00B4071C"/>
    <w:rsid w:val="00B412AE"/>
    <w:rsid w:val="00B4168C"/>
    <w:rsid w:val="00B418B6"/>
    <w:rsid w:val="00B41EF2"/>
    <w:rsid w:val="00B422FF"/>
    <w:rsid w:val="00B42316"/>
    <w:rsid w:val="00B432BF"/>
    <w:rsid w:val="00B43671"/>
    <w:rsid w:val="00B438B8"/>
    <w:rsid w:val="00B439D1"/>
    <w:rsid w:val="00B43E61"/>
    <w:rsid w:val="00B441F4"/>
    <w:rsid w:val="00B4439F"/>
    <w:rsid w:val="00B4497B"/>
    <w:rsid w:val="00B4541E"/>
    <w:rsid w:val="00B45D82"/>
    <w:rsid w:val="00B45E3F"/>
    <w:rsid w:val="00B466B3"/>
    <w:rsid w:val="00B46A0A"/>
    <w:rsid w:val="00B46DAD"/>
    <w:rsid w:val="00B47439"/>
    <w:rsid w:val="00B477BE"/>
    <w:rsid w:val="00B47DE9"/>
    <w:rsid w:val="00B47EF9"/>
    <w:rsid w:val="00B47F55"/>
    <w:rsid w:val="00B51E37"/>
    <w:rsid w:val="00B52D45"/>
    <w:rsid w:val="00B52E7F"/>
    <w:rsid w:val="00B5318C"/>
    <w:rsid w:val="00B533C2"/>
    <w:rsid w:val="00B53CC5"/>
    <w:rsid w:val="00B53E5B"/>
    <w:rsid w:val="00B54863"/>
    <w:rsid w:val="00B549F2"/>
    <w:rsid w:val="00B54E5A"/>
    <w:rsid w:val="00B5509D"/>
    <w:rsid w:val="00B55404"/>
    <w:rsid w:val="00B55694"/>
    <w:rsid w:val="00B56478"/>
    <w:rsid w:val="00B5719B"/>
    <w:rsid w:val="00B57430"/>
    <w:rsid w:val="00B57809"/>
    <w:rsid w:val="00B57EA8"/>
    <w:rsid w:val="00B616EE"/>
    <w:rsid w:val="00B61EB3"/>
    <w:rsid w:val="00B61EC9"/>
    <w:rsid w:val="00B62BFF"/>
    <w:rsid w:val="00B632D0"/>
    <w:rsid w:val="00B63BB5"/>
    <w:rsid w:val="00B63D91"/>
    <w:rsid w:val="00B64042"/>
    <w:rsid w:val="00B648BA"/>
    <w:rsid w:val="00B650AE"/>
    <w:rsid w:val="00B65373"/>
    <w:rsid w:val="00B65D37"/>
    <w:rsid w:val="00B66133"/>
    <w:rsid w:val="00B66426"/>
    <w:rsid w:val="00B6671D"/>
    <w:rsid w:val="00B70456"/>
    <w:rsid w:val="00B70D7D"/>
    <w:rsid w:val="00B71018"/>
    <w:rsid w:val="00B71791"/>
    <w:rsid w:val="00B71EE7"/>
    <w:rsid w:val="00B71F26"/>
    <w:rsid w:val="00B721DD"/>
    <w:rsid w:val="00B72B0B"/>
    <w:rsid w:val="00B745E1"/>
    <w:rsid w:val="00B749A8"/>
    <w:rsid w:val="00B74ABB"/>
    <w:rsid w:val="00B75D0D"/>
    <w:rsid w:val="00B76159"/>
    <w:rsid w:val="00B7655F"/>
    <w:rsid w:val="00B76AA1"/>
    <w:rsid w:val="00B76ABD"/>
    <w:rsid w:val="00B7771E"/>
    <w:rsid w:val="00B77AF5"/>
    <w:rsid w:val="00B77DB5"/>
    <w:rsid w:val="00B805DC"/>
    <w:rsid w:val="00B81512"/>
    <w:rsid w:val="00B8158A"/>
    <w:rsid w:val="00B8194B"/>
    <w:rsid w:val="00B81F07"/>
    <w:rsid w:val="00B82388"/>
    <w:rsid w:val="00B824EF"/>
    <w:rsid w:val="00B82AA1"/>
    <w:rsid w:val="00B82CA3"/>
    <w:rsid w:val="00B83AED"/>
    <w:rsid w:val="00B83BCB"/>
    <w:rsid w:val="00B83E87"/>
    <w:rsid w:val="00B83EEA"/>
    <w:rsid w:val="00B841FC"/>
    <w:rsid w:val="00B84F29"/>
    <w:rsid w:val="00B852BD"/>
    <w:rsid w:val="00B858B6"/>
    <w:rsid w:val="00B8631C"/>
    <w:rsid w:val="00B86A9D"/>
    <w:rsid w:val="00B86D14"/>
    <w:rsid w:val="00B87079"/>
    <w:rsid w:val="00B903E5"/>
    <w:rsid w:val="00B90425"/>
    <w:rsid w:val="00B906C2"/>
    <w:rsid w:val="00B909E8"/>
    <w:rsid w:val="00B91FC9"/>
    <w:rsid w:val="00B928E9"/>
    <w:rsid w:val="00B93500"/>
    <w:rsid w:val="00B93688"/>
    <w:rsid w:val="00B93886"/>
    <w:rsid w:val="00B93E4B"/>
    <w:rsid w:val="00B9410B"/>
    <w:rsid w:val="00B94797"/>
    <w:rsid w:val="00B94926"/>
    <w:rsid w:val="00B95C71"/>
    <w:rsid w:val="00B9645E"/>
    <w:rsid w:val="00B96705"/>
    <w:rsid w:val="00B967CD"/>
    <w:rsid w:val="00B96B9E"/>
    <w:rsid w:val="00B96CAD"/>
    <w:rsid w:val="00B96D98"/>
    <w:rsid w:val="00B9755C"/>
    <w:rsid w:val="00B97691"/>
    <w:rsid w:val="00B97819"/>
    <w:rsid w:val="00B978C9"/>
    <w:rsid w:val="00B978E7"/>
    <w:rsid w:val="00BA0199"/>
    <w:rsid w:val="00BA05DF"/>
    <w:rsid w:val="00BA083E"/>
    <w:rsid w:val="00BA09A9"/>
    <w:rsid w:val="00BA0A05"/>
    <w:rsid w:val="00BA0EAF"/>
    <w:rsid w:val="00BA11C2"/>
    <w:rsid w:val="00BA2D2D"/>
    <w:rsid w:val="00BA325A"/>
    <w:rsid w:val="00BA375D"/>
    <w:rsid w:val="00BA38FE"/>
    <w:rsid w:val="00BA40A1"/>
    <w:rsid w:val="00BA4E6B"/>
    <w:rsid w:val="00BA4E8D"/>
    <w:rsid w:val="00BA5400"/>
    <w:rsid w:val="00BA6B4C"/>
    <w:rsid w:val="00BA7203"/>
    <w:rsid w:val="00BA7949"/>
    <w:rsid w:val="00BB0128"/>
    <w:rsid w:val="00BB02ED"/>
    <w:rsid w:val="00BB0456"/>
    <w:rsid w:val="00BB07C1"/>
    <w:rsid w:val="00BB18D6"/>
    <w:rsid w:val="00BB321B"/>
    <w:rsid w:val="00BB32D0"/>
    <w:rsid w:val="00BB433E"/>
    <w:rsid w:val="00BB4468"/>
    <w:rsid w:val="00BB4969"/>
    <w:rsid w:val="00BB497C"/>
    <w:rsid w:val="00BB5C58"/>
    <w:rsid w:val="00BB5CD3"/>
    <w:rsid w:val="00BB5DF8"/>
    <w:rsid w:val="00BB5F8E"/>
    <w:rsid w:val="00BB6378"/>
    <w:rsid w:val="00BB6409"/>
    <w:rsid w:val="00BB6B4C"/>
    <w:rsid w:val="00BB6CA3"/>
    <w:rsid w:val="00BB76A8"/>
    <w:rsid w:val="00BB7F43"/>
    <w:rsid w:val="00BC000D"/>
    <w:rsid w:val="00BC081E"/>
    <w:rsid w:val="00BC19F9"/>
    <w:rsid w:val="00BC1F39"/>
    <w:rsid w:val="00BC1F5B"/>
    <w:rsid w:val="00BC2479"/>
    <w:rsid w:val="00BC24D2"/>
    <w:rsid w:val="00BC3035"/>
    <w:rsid w:val="00BC341D"/>
    <w:rsid w:val="00BC3DB6"/>
    <w:rsid w:val="00BC47DE"/>
    <w:rsid w:val="00BC4E86"/>
    <w:rsid w:val="00BC5108"/>
    <w:rsid w:val="00BC5D84"/>
    <w:rsid w:val="00BC6433"/>
    <w:rsid w:val="00BC650D"/>
    <w:rsid w:val="00BC6794"/>
    <w:rsid w:val="00BC6986"/>
    <w:rsid w:val="00BC7358"/>
    <w:rsid w:val="00BC757D"/>
    <w:rsid w:val="00BC770C"/>
    <w:rsid w:val="00BD040F"/>
    <w:rsid w:val="00BD0965"/>
    <w:rsid w:val="00BD2026"/>
    <w:rsid w:val="00BD2251"/>
    <w:rsid w:val="00BD264F"/>
    <w:rsid w:val="00BD2AA9"/>
    <w:rsid w:val="00BD455B"/>
    <w:rsid w:val="00BD48D8"/>
    <w:rsid w:val="00BD4F65"/>
    <w:rsid w:val="00BD5593"/>
    <w:rsid w:val="00BD584F"/>
    <w:rsid w:val="00BD609D"/>
    <w:rsid w:val="00BD629F"/>
    <w:rsid w:val="00BD652E"/>
    <w:rsid w:val="00BD6906"/>
    <w:rsid w:val="00BD6DC0"/>
    <w:rsid w:val="00BD7077"/>
    <w:rsid w:val="00BD7FA3"/>
    <w:rsid w:val="00BE029A"/>
    <w:rsid w:val="00BE0B4D"/>
    <w:rsid w:val="00BE12DB"/>
    <w:rsid w:val="00BE21E4"/>
    <w:rsid w:val="00BE2358"/>
    <w:rsid w:val="00BE23B9"/>
    <w:rsid w:val="00BE2B45"/>
    <w:rsid w:val="00BE30F3"/>
    <w:rsid w:val="00BE3E9B"/>
    <w:rsid w:val="00BE3FB4"/>
    <w:rsid w:val="00BE5589"/>
    <w:rsid w:val="00BE564B"/>
    <w:rsid w:val="00BE5787"/>
    <w:rsid w:val="00BE5FA5"/>
    <w:rsid w:val="00BE6C1C"/>
    <w:rsid w:val="00BE7792"/>
    <w:rsid w:val="00BE7995"/>
    <w:rsid w:val="00BE7B95"/>
    <w:rsid w:val="00BE7E04"/>
    <w:rsid w:val="00BF09EF"/>
    <w:rsid w:val="00BF0C92"/>
    <w:rsid w:val="00BF0D2A"/>
    <w:rsid w:val="00BF0F71"/>
    <w:rsid w:val="00BF14E9"/>
    <w:rsid w:val="00BF189F"/>
    <w:rsid w:val="00BF2012"/>
    <w:rsid w:val="00BF2184"/>
    <w:rsid w:val="00BF2282"/>
    <w:rsid w:val="00BF2B35"/>
    <w:rsid w:val="00BF2DD4"/>
    <w:rsid w:val="00BF2E58"/>
    <w:rsid w:val="00BF344E"/>
    <w:rsid w:val="00BF4241"/>
    <w:rsid w:val="00BF47D1"/>
    <w:rsid w:val="00BF6301"/>
    <w:rsid w:val="00BF69C0"/>
    <w:rsid w:val="00BF6BAB"/>
    <w:rsid w:val="00BF7426"/>
    <w:rsid w:val="00BF7BAB"/>
    <w:rsid w:val="00C00660"/>
    <w:rsid w:val="00C0074A"/>
    <w:rsid w:val="00C007A9"/>
    <w:rsid w:val="00C01B92"/>
    <w:rsid w:val="00C0230D"/>
    <w:rsid w:val="00C0284D"/>
    <w:rsid w:val="00C02E0B"/>
    <w:rsid w:val="00C0337B"/>
    <w:rsid w:val="00C0588B"/>
    <w:rsid w:val="00C05EB7"/>
    <w:rsid w:val="00C062AB"/>
    <w:rsid w:val="00C068BC"/>
    <w:rsid w:val="00C06D52"/>
    <w:rsid w:val="00C07389"/>
    <w:rsid w:val="00C07977"/>
    <w:rsid w:val="00C10CA8"/>
    <w:rsid w:val="00C1159D"/>
    <w:rsid w:val="00C122AC"/>
    <w:rsid w:val="00C1324E"/>
    <w:rsid w:val="00C13C62"/>
    <w:rsid w:val="00C1481F"/>
    <w:rsid w:val="00C14E82"/>
    <w:rsid w:val="00C150C2"/>
    <w:rsid w:val="00C152F8"/>
    <w:rsid w:val="00C15E2B"/>
    <w:rsid w:val="00C15EDE"/>
    <w:rsid w:val="00C15F2E"/>
    <w:rsid w:val="00C16B6C"/>
    <w:rsid w:val="00C16BDB"/>
    <w:rsid w:val="00C16EE6"/>
    <w:rsid w:val="00C17783"/>
    <w:rsid w:val="00C17925"/>
    <w:rsid w:val="00C17C64"/>
    <w:rsid w:val="00C204DC"/>
    <w:rsid w:val="00C20A97"/>
    <w:rsid w:val="00C20F0D"/>
    <w:rsid w:val="00C21849"/>
    <w:rsid w:val="00C21DE4"/>
    <w:rsid w:val="00C22279"/>
    <w:rsid w:val="00C230C6"/>
    <w:rsid w:val="00C23627"/>
    <w:rsid w:val="00C23D4B"/>
    <w:rsid w:val="00C241E5"/>
    <w:rsid w:val="00C24A49"/>
    <w:rsid w:val="00C2503A"/>
    <w:rsid w:val="00C25D7F"/>
    <w:rsid w:val="00C2692E"/>
    <w:rsid w:val="00C26FC8"/>
    <w:rsid w:val="00C27049"/>
    <w:rsid w:val="00C31401"/>
    <w:rsid w:val="00C31707"/>
    <w:rsid w:val="00C31A14"/>
    <w:rsid w:val="00C31DC0"/>
    <w:rsid w:val="00C32207"/>
    <w:rsid w:val="00C32D9D"/>
    <w:rsid w:val="00C32FCD"/>
    <w:rsid w:val="00C33166"/>
    <w:rsid w:val="00C33707"/>
    <w:rsid w:val="00C3373C"/>
    <w:rsid w:val="00C34ADB"/>
    <w:rsid w:val="00C34B1F"/>
    <w:rsid w:val="00C34CB9"/>
    <w:rsid w:val="00C34EC5"/>
    <w:rsid w:val="00C354D3"/>
    <w:rsid w:val="00C36972"/>
    <w:rsid w:val="00C36E9D"/>
    <w:rsid w:val="00C3725C"/>
    <w:rsid w:val="00C376B7"/>
    <w:rsid w:val="00C40E25"/>
    <w:rsid w:val="00C411D3"/>
    <w:rsid w:val="00C41A84"/>
    <w:rsid w:val="00C41FC1"/>
    <w:rsid w:val="00C4203B"/>
    <w:rsid w:val="00C42503"/>
    <w:rsid w:val="00C42619"/>
    <w:rsid w:val="00C42692"/>
    <w:rsid w:val="00C427E0"/>
    <w:rsid w:val="00C42A9A"/>
    <w:rsid w:val="00C43D21"/>
    <w:rsid w:val="00C451B0"/>
    <w:rsid w:val="00C4568B"/>
    <w:rsid w:val="00C45E6C"/>
    <w:rsid w:val="00C46AA1"/>
    <w:rsid w:val="00C5002B"/>
    <w:rsid w:val="00C5010E"/>
    <w:rsid w:val="00C5025A"/>
    <w:rsid w:val="00C5045B"/>
    <w:rsid w:val="00C508C8"/>
    <w:rsid w:val="00C50F25"/>
    <w:rsid w:val="00C50FBA"/>
    <w:rsid w:val="00C51741"/>
    <w:rsid w:val="00C51E02"/>
    <w:rsid w:val="00C5345D"/>
    <w:rsid w:val="00C53959"/>
    <w:rsid w:val="00C53A76"/>
    <w:rsid w:val="00C54593"/>
    <w:rsid w:val="00C55A51"/>
    <w:rsid w:val="00C56F65"/>
    <w:rsid w:val="00C575DE"/>
    <w:rsid w:val="00C57A64"/>
    <w:rsid w:val="00C60FB6"/>
    <w:rsid w:val="00C610BA"/>
    <w:rsid w:val="00C61110"/>
    <w:rsid w:val="00C6122C"/>
    <w:rsid w:val="00C6128C"/>
    <w:rsid w:val="00C61459"/>
    <w:rsid w:val="00C614A6"/>
    <w:rsid w:val="00C61F06"/>
    <w:rsid w:val="00C62379"/>
    <w:rsid w:val="00C62A6C"/>
    <w:rsid w:val="00C63712"/>
    <w:rsid w:val="00C646C7"/>
    <w:rsid w:val="00C647E0"/>
    <w:rsid w:val="00C65965"/>
    <w:rsid w:val="00C65EDF"/>
    <w:rsid w:val="00C6600D"/>
    <w:rsid w:val="00C66A27"/>
    <w:rsid w:val="00C66BA7"/>
    <w:rsid w:val="00C66FC7"/>
    <w:rsid w:val="00C67294"/>
    <w:rsid w:val="00C67701"/>
    <w:rsid w:val="00C677A2"/>
    <w:rsid w:val="00C700F5"/>
    <w:rsid w:val="00C70189"/>
    <w:rsid w:val="00C701AD"/>
    <w:rsid w:val="00C704DF"/>
    <w:rsid w:val="00C7054B"/>
    <w:rsid w:val="00C7080F"/>
    <w:rsid w:val="00C70935"/>
    <w:rsid w:val="00C70B9D"/>
    <w:rsid w:val="00C71133"/>
    <w:rsid w:val="00C7149E"/>
    <w:rsid w:val="00C7151D"/>
    <w:rsid w:val="00C71C6A"/>
    <w:rsid w:val="00C722FA"/>
    <w:rsid w:val="00C7230C"/>
    <w:rsid w:val="00C72459"/>
    <w:rsid w:val="00C728B7"/>
    <w:rsid w:val="00C73E2A"/>
    <w:rsid w:val="00C746DA"/>
    <w:rsid w:val="00C74BB0"/>
    <w:rsid w:val="00C74CFA"/>
    <w:rsid w:val="00C75394"/>
    <w:rsid w:val="00C75B31"/>
    <w:rsid w:val="00C75C0C"/>
    <w:rsid w:val="00C75CD0"/>
    <w:rsid w:val="00C75D96"/>
    <w:rsid w:val="00C76028"/>
    <w:rsid w:val="00C76B01"/>
    <w:rsid w:val="00C76D19"/>
    <w:rsid w:val="00C77162"/>
    <w:rsid w:val="00C772FD"/>
    <w:rsid w:val="00C779E1"/>
    <w:rsid w:val="00C77ACD"/>
    <w:rsid w:val="00C77C99"/>
    <w:rsid w:val="00C80527"/>
    <w:rsid w:val="00C80600"/>
    <w:rsid w:val="00C80BD1"/>
    <w:rsid w:val="00C810C1"/>
    <w:rsid w:val="00C814FD"/>
    <w:rsid w:val="00C8234A"/>
    <w:rsid w:val="00C82535"/>
    <w:rsid w:val="00C82F96"/>
    <w:rsid w:val="00C837C6"/>
    <w:rsid w:val="00C844C8"/>
    <w:rsid w:val="00C849D0"/>
    <w:rsid w:val="00C84A3C"/>
    <w:rsid w:val="00C84AAF"/>
    <w:rsid w:val="00C8575F"/>
    <w:rsid w:val="00C85E05"/>
    <w:rsid w:val="00C85F00"/>
    <w:rsid w:val="00C863D2"/>
    <w:rsid w:val="00C86B6D"/>
    <w:rsid w:val="00C86EA1"/>
    <w:rsid w:val="00C87F4C"/>
    <w:rsid w:val="00C87FA1"/>
    <w:rsid w:val="00C909F0"/>
    <w:rsid w:val="00C91D05"/>
    <w:rsid w:val="00C927A2"/>
    <w:rsid w:val="00C92C21"/>
    <w:rsid w:val="00C947FA"/>
    <w:rsid w:val="00C955A7"/>
    <w:rsid w:val="00C95EE1"/>
    <w:rsid w:val="00C96DE9"/>
    <w:rsid w:val="00C97027"/>
    <w:rsid w:val="00C971D7"/>
    <w:rsid w:val="00C978D1"/>
    <w:rsid w:val="00C97C7F"/>
    <w:rsid w:val="00C97CBE"/>
    <w:rsid w:val="00CA05D2"/>
    <w:rsid w:val="00CA127E"/>
    <w:rsid w:val="00CA1AC1"/>
    <w:rsid w:val="00CA2F60"/>
    <w:rsid w:val="00CA3105"/>
    <w:rsid w:val="00CA37EA"/>
    <w:rsid w:val="00CA4D9A"/>
    <w:rsid w:val="00CA5D87"/>
    <w:rsid w:val="00CA6451"/>
    <w:rsid w:val="00CA6D29"/>
    <w:rsid w:val="00CB049B"/>
    <w:rsid w:val="00CB0BCB"/>
    <w:rsid w:val="00CB0D81"/>
    <w:rsid w:val="00CB15AF"/>
    <w:rsid w:val="00CB15D6"/>
    <w:rsid w:val="00CB16FA"/>
    <w:rsid w:val="00CB1CD9"/>
    <w:rsid w:val="00CB24C6"/>
    <w:rsid w:val="00CB272F"/>
    <w:rsid w:val="00CB2795"/>
    <w:rsid w:val="00CB3BA8"/>
    <w:rsid w:val="00CB3C0D"/>
    <w:rsid w:val="00CB5F5F"/>
    <w:rsid w:val="00CB7334"/>
    <w:rsid w:val="00CB777C"/>
    <w:rsid w:val="00CB7CFA"/>
    <w:rsid w:val="00CC0865"/>
    <w:rsid w:val="00CC1482"/>
    <w:rsid w:val="00CC154E"/>
    <w:rsid w:val="00CC2511"/>
    <w:rsid w:val="00CC253A"/>
    <w:rsid w:val="00CC2844"/>
    <w:rsid w:val="00CC30B3"/>
    <w:rsid w:val="00CC3B7D"/>
    <w:rsid w:val="00CC3C3C"/>
    <w:rsid w:val="00CC3C9B"/>
    <w:rsid w:val="00CC47C6"/>
    <w:rsid w:val="00CC4C38"/>
    <w:rsid w:val="00CC53DD"/>
    <w:rsid w:val="00CC5C9A"/>
    <w:rsid w:val="00CC613A"/>
    <w:rsid w:val="00CC73BB"/>
    <w:rsid w:val="00CC76C1"/>
    <w:rsid w:val="00CC7E64"/>
    <w:rsid w:val="00CC7F09"/>
    <w:rsid w:val="00CD0611"/>
    <w:rsid w:val="00CD09E6"/>
    <w:rsid w:val="00CD12CC"/>
    <w:rsid w:val="00CD13ED"/>
    <w:rsid w:val="00CD1912"/>
    <w:rsid w:val="00CD1952"/>
    <w:rsid w:val="00CD19CB"/>
    <w:rsid w:val="00CD1B28"/>
    <w:rsid w:val="00CD3885"/>
    <w:rsid w:val="00CD41F1"/>
    <w:rsid w:val="00CD4ABC"/>
    <w:rsid w:val="00CD5278"/>
    <w:rsid w:val="00CD5363"/>
    <w:rsid w:val="00CD5428"/>
    <w:rsid w:val="00CD546D"/>
    <w:rsid w:val="00CD55B5"/>
    <w:rsid w:val="00CD5983"/>
    <w:rsid w:val="00CD6216"/>
    <w:rsid w:val="00CD654E"/>
    <w:rsid w:val="00CD6BEB"/>
    <w:rsid w:val="00CD7095"/>
    <w:rsid w:val="00CD750F"/>
    <w:rsid w:val="00CD778B"/>
    <w:rsid w:val="00CE0061"/>
    <w:rsid w:val="00CE05EC"/>
    <w:rsid w:val="00CE0B23"/>
    <w:rsid w:val="00CE0FA4"/>
    <w:rsid w:val="00CE1520"/>
    <w:rsid w:val="00CE2954"/>
    <w:rsid w:val="00CE32D5"/>
    <w:rsid w:val="00CE336E"/>
    <w:rsid w:val="00CE360F"/>
    <w:rsid w:val="00CE3F51"/>
    <w:rsid w:val="00CE3F90"/>
    <w:rsid w:val="00CE3FE1"/>
    <w:rsid w:val="00CE4088"/>
    <w:rsid w:val="00CE4232"/>
    <w:rsid w:val="00CE435E"/>
    <w:rsid w:val="00CE4F84"/>
    <w:rsid w:val="00CE52D9"/>
    <w:rsid w:val="00CE58D0"/>
    <w:rsid w:val="00CE621F"/>
    <w:rsid w:val="00CE7B98"/>
    <w:rsid w:val="00CF0092"/>
    <w:rsid w:val="00CF0321"/>
    <w:rsid w:val="00CF0676"/>
    <w:rsid w:val="00CF096A"/>
    <w:rsid w:val="00CF1099"/>
    <w:rsid w:val="00CF120F"/>
    <w:rsid w:val="00CF1DAF"/>
    <w:rsid w:val="00CF2370"/>
    <w:rsid w:val="00CF25E2"/>
    <w:rsid w:val="00CF30DE"/>
    <w:rsid w:val="00CF43D8"/>
    <w:rsid w:val="00CF4A53"/>
    <w:rsid w:val="00CF4DCD"/>
    <w:rsid w:val="00CF51F2"/>
    <w:rsid w:val="00CF5536"/>
    <w:rsid w:val="00CF6ABF"/>
    <w:rsid w:val="00CF714F"/>
    <w:rsid w:val="00D0023A"/>
    <w:rsid w:val="00D00437"/>
    <w:rsid w:val="00D00F79"/>
    <w:rsid w:val="00D0109A"/>
    <w:rsid w:val="00D01179"/>
    <w:rsid w:val="00D0160C"/>
    <w:rsid w:val="00D01706"/>
    <w:rsid w:val="00D01B62"/>
    <w:rsid w:val="00D01F51"/>
    <w:rsid w:val="00D02083"/>
    <w:rsid w:val="00D02111"/>
    <w:rsid w:val="00D02CB2"/>
    <w:rsid w:val="00D03157"/>
    <w:rsid w:val="00D0338B"/>
    <w:rsid w:val="00D04407"/>
    <w:rsid w:val="00D0449D"/>
    <w:rsid w:val="00D044B0"/>
    <w:rsid w:val="00D047DE"/>
    <w:rsid w:val="00D0553A"/>
    <w:rsid w:val="00D05542"/>
    <w:rsid w:val="00D062DE"/>
    <w:rsid w:val="00D0757C"/>
    <w:rsid w:val="00D07965"/>
    <w:rsid w:val="00D07EC6"/>
    <w:rsid w:val="00D104B9"/>
    <w:rsid w:val="00D10C2F"/>
    <w:rsid w:val="00D11035"/>
    <w:rsid w:val="00D112B9"/>
    <w:rsid w:val="00D11AE8"/>
    <w:rsid w:val="00D128B4"/>
    <w:rsid w:val="00D12BE5"/>
    <w:rsid w:val="00D136B1"/>
    <w:rsid w:val="00D13828"/>
    <w:rsid w:val="00D13829"/>
    <w:rsid w:val="00D13A63"/>
    <w:rsid w:val="00D14367"/>
    <w:rsid w:val="00D1457A"/>
    <w:rsid w:val="00D14B6C"/>
    <w:rsid w:val="00D1517A"/>
    <w:rsid w:val="00D15D8F"/>
    <w:rsid w:val="00D16887"/>
    <w:rsid w:val="00D16C44"/>
    <w:rsid w:val="00D16DF1"/>
    <w:rsid w:val="00D17139"/>
    <w:rsid w:val="00D1765D"/>
    <w:rsid w:val="00D20E74"/>
    <w:rsid w:val="00D213FD"/>
    <w:rsid w:val="00D21BFC"/>
    <w:rsid w:val="00D21C31"/>
    <w:rsid w:val="00D22601"/>
    <w:rsid w:val="00D22A3C"/>
    <w:rsid w:val="00D22A7F"/>
    <w:rsid w:val="00D23DA8"/>
    <w:rsid w:val="00D24336"/>
    <w:rsid w:val="00D246C1"/>
    <w:rsid w:val="00D2650F"/>
    <w:rsid w:val="00D26BFC"/>
    <w:rsid w:val="00D27C78"/>
    <w:rsid w:val="00D30283"/>
    <w:rsid w:val="00D312C8"/>
    <w:rsid w:val="00D3194A"/>
    <w:rsid w:val="00D31963"/>
    <w:rsid w:val="00D31B00"/>
    <w:rsid w:val="00D31D55"/>
    <w:rsid w:val="00D31F90"/>
    <w:rsid w:val="00D3346E"/>
    <w:rsid w:val="00D33774"/>
    <w:rsid w:val="00D33F5D"/>
    <w:rsid w:val="00D3447E"/>
    <w:rsid w:val="00D346B7"/>
    <w:rsid w:val="00D34D9D"/>
    <w:rsid w:val="00D35408"/>
    <w:rsid w:val="00D354C7"/>
    <w:rsid w:val="00D3557F"/>
    <w:rsid w:val="00D3579A"/>
    <w:rsid w:val="00D35874"/>
    <w:rsid w:val="00D3646D"/>
    <w:rsid w:val="00D36654"/>
    <w:rsid w:val="00D366E0"/>
    <w:rsid w:val="00D36B8C"/>
    <w:rsid w:val="00D36DC3"/>
    <w:rsid w:val="00D36EB6"/>
    <w:rsid w:val="00D36F25"/>
    <w:rsid w:val="00D3765D"/>
    <w:rsid w:val="00D377F4"/>
    <w:rsid w:val="00D408C1"/>
    <w:rsid w:val="00D40F96"/>
    <w:rsid w:val="00D421D6"/>
    <w:rsid w:val="00D423E0"/>
    <w:rsid w:val="00D434C1"/>
    <w:rsid w:val="00D43502"/>
    <w:rsid w:val="00D436C6"/>
    <w:rsid w:val="00D43840"/>
    <w:rsid w:val="00D4386D"/>
    <w:rsid w:val="00D43D69"/>
    <w:rsid w:val="00D44401"/>
    <w:rsid w:val="00D44FC2"/>
    <w:rsid w:val="00D4544E"/>
    <w:rsid w:val="00D45E8C"/>
    <w:rsid w:val="00D462CD"/>
    <w:rsid w:val="00D46CD5"/>
    <w:rsid w:val="00D46F23"/>
    <w:rsid w:val="00D46FB4"/>
    <w:rsid w:val="00D47463"/>
    <w:rsid w:val="00D476F1"/>
    <w:rsid w:val="00D478F7"/>
    <w:rsid w:val="00D47967"/>
    <w:rsid w:val="00D47A54"/>
    <w:rsid w:val="00D47B23"/>
    <w:rsid w:val="00D500E2"/>
    <w:rsid w:val="00D506F7"/>
    <w:rsid w:val="00D50792"/>
    <w:rsid w:val="00D508AC"/>
    <w:rsid w:val="00D50B46"/>
    <w:rsid w:val="00D50FA5"/>
    <w:rsid w:val="00D518C5"/>
    <w:rsid w:val="00D51C06"/>
    <w:rsid w:val="00D5257D"/>
    <w:rsid w:val="00D52C6E"/>
    <w:rsid w:val="00D52CC0"/>
    <w:rsid w:val="00D53028"/>
    <w:rsid w:val="00D531F1"/>
    <w:rsid w:val="00D538FA"/>
    <w:rsid w:val="00D54036"/>
    <w:rsid w:val="00D547B8"/>
    <w:rsid w:val="00D548E2"/>
    <w:rsid w:val="00D550B5"/>
    <w:rsid w:val="00D55572"/>
    <w:rsid w:val="00D55775"/>
    <w:rsid w:val="00D558E7"/>
    <w:rsid w:val="00D55C8D"/>
    <w:rsid w:val="00D5622D"/>
    <w:rsid w:val="00D56489"/>
    <w:rsid w:val="00D56BE8"/>
    <w:rsid w:val="00D5754D"/>
    <w:rsid w:val="00D57A71"/>
    <w:rsid w:val="00D60A1E"/>
    <w:rsid w:val="00D617F2"/>
    <w:rsid w:val="00D61905"/>
    <w:rsid w:val="00D61AF0"/>
    <w:rsid w:val="00D61CB9"/>
    <w:rsid w:val="00D63084"/>
    <w:rsid w:val="00D63491"/>
    <w:rsid w:val="00D634CC"/>
    <w:rsid w:val="00D63972"/>
    <w:rsid w:val="00D63C33"/>
    <w:rsid w:val="00D63FC1"/>
    <w:rsid w:val="00D64024"/>
    <w:rsid w:val="00D64447"/>
    <w:rsid w:val="00D64565"/>
    <w:rsid w:val="00D647EA"/>
    <w:rsid w:val="00D652F0"/>
    <w:rsid w:val="00D663CA"/>
    <w:rsid w:val="00D66B2A"/>
    <w:rsid w:val="00D66B55"/>
    <w:rsid w:val="00D66EEC"/>
    <w:rsid w:val="00D66F4C"/>
    <w:rsid w:val="00D67CF8"/>
    <w:rsid w:val="00D70ACB"/>
    <w:rsid w:val="00D70FA1"/>
    <w:rsid w:val="00D7207C"/>
    <w:rsid w:val="00D7279F"/>
    <w:rsid w:val="00D72879"/>
    <w:rsid w:val="00D73BE0"/>
    <w:rsid w:val="00D73E8B"/>
    <w:rsid w:val="00D744F7"/>
    <w:rsid w:val="00D75246"/>
    <w:rsid w:val="00D7620D"/>
    <w:rsid w:val="00D76211"/>
    <w:rsid w:val="00D777F8"/>
    <w:rsid w:val="00D77C19"/>
    <w:rsid w:val="00D801AD"/>
    <w:rsid w:val="00D81184"/>
    <w:rsid w:val="00D834F4"/>
    <w:rsid w:val="00D83B2C"/>
    <w:rsid w:val="00D842CB"/>
    <w:rsid w:val="00D854AC"/>
    <w:rsid w:val="00D85601"/>
    <w:rsid w:val="00D85621"/>
    <w:rsid w:val="00D856CE"/>
    <w:rsid w:val="00D85CCA"/>
    <w:rsid w:val="00D86793"/>
    <w:rsid w:val="00D86975"/>
    <w:rsid w:val="00D90795"/>
    <w:rsid w:val="00D90DBD"/>
    <w:rsid w:val="00D911FC"/>
    <w:rsid w:val="00D912DD"/>
    <w:rsid w:val="00D91630"/>
    <w:rsid w:val="00D92137"/>
    <w:rsid w:val="00D923A9"/>
    <w:rsid w:val="00D927D4"/>
    <w:rsid w:val="00D92A3C"/>
    <w:rsid w:val="00D932F8"/>
    <w:rsid w:val="00D93456"/>
    <w:rsid w:val="00D93669"/>
    <w:rsid w:val="00D93755"/>
    <w:rsid w:val="00D94306"/>
    <w:rsid w:val="00D94A94"/>
    <w:rsid w:val="00D9578F"/>
    <w:rsid w:val="00D95E73"/>
    <w:rsid w:val="00D96A47"/>
    <w:rsid w:val="00D96CE7"/>
    <w:rsid w:val="00D9708F"/>
    <w:rsid w:val="00D970EB"/>
    <w:rsid w:val="00D976D1"/>
    <w:rsid w:val="00D97FB6"/>
    <w:rsid w:val="00DA059B"/>
    <w:rsid w:val="00DA08C4"/>
    <w:rsid w:val="00DA095F"/>
    <w:rsid w:val="00DA23CB"/>
    <w:rsid w:val="00DA2864"/>
    <w:rsid w:val="00DA30A1"/>
    <w:rsid w:val="00DA31FE"/>
    <w:rsid w:val="00DA365C"/>
    <w:rsid w:val="00DA3F66"/>
    <w:rsid w:val="00DA4178"/>
    <w:rsid w:val="00DA471C"/>
    <w:rsid w:val="00DA4754"/>
    <w:rsid w:val="00DA4791"/>
    <w:rsid w:val="00DA4914"/>
    <w:rsid w:val="00DA51B9"/>
    <w:rsid w:val="00DA5293"/>
    <w:rsid w:val="00DA52AA"/>
    <w:rsid w:val="00DA531A"/>
    <w:rsid w:val="00DA58C2"/>
    <w:rsid w:val="00DA6653"/>
    <w:rsid w:val="00DA7782"/>
    <w:rsid w:val="00DA7F15"/>
    <w:rsid w:val="00DB0014"/>
    <w:rsid w:val="00DB099D"/>
    <w:rsid w:val="00DB09A2"/>
    <w:rsid w:val="00DB12F8"/>
    <w:rsid w:val="00DB13D0"/>
    <w:rsid w:val="00DB1F94"/>
    <w:rsid w:val="00DB2A4D"/>
    <w:rsid w:val="00DB2A96"/>
    <w:rsid w:val="00DB56DA"/>
    <w:rsid w:val="00DB57A7"/>
    <w:rsid w:val="00DB57B4"/>
    <w:rsid w:val="00DB5FCB"/>
    <w:rsid w:val="00DB62C2"/>
    <w:rsid w:val="00DB643C"/>
    <w:rsid w:val="00DB6C36"/>
    <w:rsid w:val="00DB6FB4"/>
    <w:rsid w:val="00DB7285"/>
    <w:rsid w:val="00DB7E06"/>
    <w:rsid w:val="00DC0180"/>
    <w:rsid w:val="00DC0480"/>
    <w:rsid w:val="00DC0EBB"/>
    <w:rsid w:val="00DC0F7C"/>
    <w:rsid w:val="00DC13E0"/>
    <w:rsid w:val="00DC1532"/>
    <w:rsid w:val="00DC1ED2"/>
    <w:rsid w:val="00DC2145"/>
    <w:rsid w:val="00DC21F5"/>
    <w:rsid w:val="00DC27D8"/>
    <w:rsid w:val="00DC2A48"/>
    <w:rsid w:val="00DC2B3F"/>
    <w:rsid w:val="00DC2C3A"/>
    <w:rsid w:val="00DC2F6F"/>
    <w:rsid w:val="00DC304A"/>
    <w:rsid w:val="00DC345C"/>
    <w:rsid w:val="00DC3F5F"/>
    <w:rsid w:val="00DC3FA7"/>
    <w:rsid w:val="00DC530D"/>
    <w:rsid w:val="00DC54B8"/>
    <w:rsid w:val="00DC552D"/>
    <w:rsid w:val="00DC6831"/>
    <w:rsid w:val="00DC7218"/>
    <w:rsid w:val="00DC7660"/>
    <w:rsid w:val="00DC7A02"/>
    <w:rsid w:val="00DC7BB0"/>
    <w:rsid w:val="00DD04BF"/>
    <w:rsid w:val="00DD06FF"/>
    <w:rsid w:val="00DD0C63"/>
    <w:rsid w:val="00DD0CF9"/>
    <w:rsid w:val="00DD1AB9"/>
    <w:rsid w:val="00DD1DBC"/>
    <w:rsid w:val="00DD2719"/>
    <w:rsid w:val="00DD2941"/>
    <w:rsid w:val="00DD3134"/>
    <w:rsid w:val="00DD367B"/>
    <w:rsid w:val="00DD36CD"/>
    <w:rsid w:val="00DD4617"/>
    <w:rsid w:val="00DD4795"/>
    <w:rsid w:val="00DD4D30"/>
    <w:rsid w:val="00DD4FA4"/>
    <w:rsid w:val="00DD56F9"/>
    <w:rsid w:val="00DD594B"/>
    <w:rsid w:val="00DD5B33"/>
    <w:rsid w:val="00DD644B"/>
    <w:rsid w:val="00DD6C92"/>
    <w:rsid w:val="00DD6DAC"/>
    <w:rsid w:val="00DD7763"/>
    <w:rsid w:val="00DE0170"/>
    <w:rsid w:val="00DE0AB3"/>
    <w:rsid w:val="00DE0E2F"/>
    <w:rsid w:val="00DE1564"/>
    <w:rsid w:val="00DE1693"/>
    <w:rsid w:val="00DE1B8A"/>
    <w:rsid w:val="00DE1E12"/>
    <w:rsid w:val="00DE1F55"/>
    <w:rsid w:val="00DE269B"/>
    <w:rsid w:val="00DE27F8"/>
    <w:rsid w:val="00DE31A7"/>
    <w:rsid w:val="00DE389B"/>
    <w:rsid w:val="00DE4AC2"/>
    <w:rsid w:val="00DE4BA6"/>
    <w:rsid w:val="00DE4CCC"/>
    <w:rsid w:val="00DE4DD1"/>
    <w:rsid w:val="00DE506B"/>
    <w:rsid w:val="00DE5F25"/>
    <w:rsid w:val="00DE6A2B"/>
    <w:rsid w:val="00DE6F45"/>
    <w:rsid w:val="00DE756F"/>
    <w:rsid w:val="00DE75D9"/>
    <w:rsid w:val="00DE7D02"/>
    <w:rsid w:val="00DF087F"/>
    <w:rsid w:val="00DF0F60"/>
    <w:rsid w:val="00DF0F92"/>
    <w:rsid w:val="00DF104C"/>
    <w:rsid w:val="00DF26BD"/>
    <w:rsid w:val="00DF3016"/>
    <w:rsid w:val="00DF3091"/>
    <w:rsid w:val="00DF4EBB"/>
    <w:rsid w:val="00DF51DA"/>
    <w:rsid w:val="00DF529B"/>
    <w:rsid w:val="00DF552A"/>
    <w:rsid w:val="00DF5F48"/>
    <w:rsid w:val="00DF694C"/>
    <w:rsid w:val="00DF6B4F"/>
    <w:rsid w:val="00DF7041"/>
    <w:rsid w:val="00DF7057"/>
    <w:rsid w:val="00DF76B9"/>
    <w:rsid w:val="00DF77FA"/>
    <w:rsid w:val="00DF7FE8"/>
    <w:rsid w:val="00E00282"/>
    <w:rsid w:val="00E00A5C"/>
    <w:rsid w:val="00E01281"/>
    <w:rsid w:val="00E01544"/>
    <w:rsid w:val="00E018F8"/>
    <w:rsid w:val="00E019DA"/>
    <w:rsid w:val="00E021EC"/>
    <w:rsid w:val="00E025EB"/>
    <w:rsid w:val="00E0298E"/>
    <w:rsid w:val="00E0314C"/>
    <w:rsid w:val="00E039E3"/>
    <w:rsid w:val="00E052AB"/>
    <w:rsid w:val="00E05CC1"/>
    <w:rsid w:val="00E064D5"/>
    <w:rsid w:val="00E067B6"/>
    <w:rsid w:val="00E06A0B"/>
    <w:rsid w:val="00E0737D"/>
    <w:rsid w:val="00E0771B"/>
    <w:rsid w:val="00E1081D"/>
    <w:rsid w:val="00E10A2F"/>
    <w:rsid w:val="00E10B38"/>
    <w:rsid w:val="00E10BCD"/>
    <w:rsid w:val="00E11122"/>
    <w:rsid w:val="00E11308"/>
    <w:rsid w:val="00E11BD9"/>
    <w:rsid w:val="00E11F3F"/>
    <w:rsid w:val="00E12810"/>
    <w:rsid w:val="00E12BD0"/>
    <w:rsid w:val="00E12F47"/>
    <w:rsid w:val="00E13C56"/>
    <w:rsid w:val="00E13C89"/>
    <w:rsid w:val="00E13D28"/>
    <w:rsid w:val="00E13DF0"/>
    <w:rsid w:val="00E13FA8"/>
    <w:rsid w:val="00E14042"/>
    <w:rsid w:val="00E1419C"/>
    <w:rsid w:val="00E14B45"/>
    <w:rsid w:val="00E14CF7"/>
    <w:rsid w:val="00E154DA"/>
    <w:rsid w:val="00E154F9"/>
    <w:rsid w:val="00E15612"/>
    <w:rsid w:val="00E15C87"/>
    <w:rsid w:val="00E1612E"/>
    <w:rsid w:val="00E1656A"/>
    <w:rsid w:val="00E16B04"/>
    <w:rsid w:val="00E16DD5"/>
    <w:rsid w:val="00E17854"/>
    <w:rsid w:val="00E202D8"/>
    <w:rsid w:val="00E21F18"/>
    <w:rsid w:val="00E226D7"/>
    <w:rsid w:val="00E229E2"/>
    <w:rsid w:val="00E22B75"/>
    <w:rsid w:val="00E22C15"/>
    <w:rsid w:val="00E23368"/>
    <w:rsid w:val="00E2339C"/>
    <w:rsid w:val="00E233B6"/>
    <w:rsid w:val="00E236C8"/>
    <w:rsid w:val="00E23903"/>
    <w:rsid w:val="00E242AB"/>
    <w:rsid w:val="00E24E0F"/>
    <w:rsid w:val="00E25B87"/>
    <w:rsid w:val="00E26B3F"/>
    <w:rsid w:val="00E27037"/>
    <w:rsid w:val="00E30776"/>
    <w:rsid w:val="00E308FC"/>
    <w:rsid w:val="00E30A71"/>
    <w:rsid w:val="00E30B6E"/>
    <w:rsid w:val="00E312D6"/>
    <w:rsid w:val="00E31554"/>
    <w:rsid w:val="00E320AD"/>
    <w:rsid w:val="00E32411"/>
    <w:rsid w:val="00E325F7"/>
    <w:rsid w:val="00E329D6"/>
    <w:rsid w:val="00E32E3A"/>
    <w:rsid w:val="00E33279"/>
    <w:rsid w:val="00E3357B"/>
    <w:rsid w:val="00E349B6"/>
    <w:rsid w:val="00E34D0A"/>
    <w:rsid w:val="00E34FB9"/>
    <w:rsid w:val="00E367B5"/>
    <w:rsid w:val="00E371B6"/>
    <w:rsid w:val="00E37340"/>
    <w:rsid w:val="00E374B6"/>
    <w:rsid w:val="00E377E1"/>
    <w:rsid w:val="00E402AB"/>
    <w:rsid w:val="00E4053F"/>
    <w:rsid w:val="00E40923"/>
    <w:rsid w:val="00E4194F"/>
    <w:rsid w:val="00E41CDE"/>
    <w:rsid w:val="00E41D8E"/>
    <w:rsid w:val="00E4293D"/>
    <w:rsid w:val="00E42EBF"/>
    <w:rsid w:val="00E43286"/>
    <w:rsid w:val="00E43509"/>
    <w:rsid w:val="00E43F16"/>
    <w:rsid w:val="00E4486F"/>
    <w:rsid w:val="00E4597D"/>
    <w:rsid w:val="00E462B4"/>
    <w:rsid w:val="00E50BC3"/>
    <w:rsid w:val="00E51804"/>
    <w:rsid w:val="00E51B63"/>
    <w:rsid w:val="00E524C6"/>
    <w:rsid w:val="00E52A8B"/>
    <w:rsid w:val="00E5342E"/>
    <w:rsid w:val="00E53C43"/>
    <w:rsid w:val="00E543FD"/>
    <w:rsid w:val="00E54F31"/>
    <w:rsid w:val="00E5505E"/>
    <w:rsid w:val="00E55810"/>
    <w:rsid w:val="00E5581F"/>
    <w:rsid w:val="00E5629A"/>
    <w:rsid w:val="00E56BF9"/>
    <w:rsid w:val="00E56CE6"/>
    <w:rsid w:val="00E578C9"/>
    <w:rsid w:val="00E57F49"/>
    <w:rsid w:val="00E61250"/>
    <w:rsid w:val="00E61966"/>
    <w:rsid w:val="00E624AD"/>
    <w:rsid w:val="00E6335C"/>
    <w:rsid w:val="00E63429"/>
    <w:rsid w:val="00E634CF"/>
    <w:rsid w:val="00E6399D"/>
    <w:rsid w:val="00E63B28"/>
    <w:rsid w:val="00E63C4D"/>
    <w:rsid w:val="00E64997"/>
    <w:rsid w:val="00E6551C"/>
    <w:rsid w:val="00E65855"/>
    <w:rsid w:val="00E6613C"/>
    <w:rsid w:val="00E6617D"/>
    <w:rsid w:val="00E66677"/>
    <w:rsid w:val="00E669CF"/>
    <w:rsid w:val="00E66F6C"/>
    <w:rsid w:val="00E67187"/>
    <w:rsid w:val="00E6765B"/>
    <w:rsid w:val="00E6768B"/>
    <w:rsid w:val="00E6799D"/>
    <w:rsid w:val="00E67EF8"/>
    <w:rsid w:val="00E70056"/>
    <w:rsid w:val="00E709D5"/>
    <w:rsid w:val="00E70A14"/>
    <w:rsid w:val="00E71572"/>
    <w:rsid w:val="00E722CC"/>
    <w:rsid w:val="00E7293F"/>
    <w:rsid w:val="00E72FAA"/>
    <w:rsid w:val="00E7318C"/>
    <w:rsid w:val="00E7346F"/>
    <w:rsid w:val="00E735D5"/>
    <w:rsid w:val="00E73F0D"/>
    <w:rsid w:val="00E747F2"/>
    <w:rsid w:val="00E7538D"/>
    <w:rsid w:val="00E75F82"/>
    <w:rsid w:val="00E76AA1"/>
    <w:rsid w:val="00E76E09"/>
    <w:rsid w:val="00E770DC"/>
    <w:rsid w:val="00E77366"/>
    <w:rsid w:val="00E775F6"/>
    <w:rsid w:val="00E776AB"/>
    <w:rsid w:val="00E77AFD"/>
    <w:rsid w:val="00E80029"/>
    <w:rsid w:val="00E8016F"/>
    <w:rsid w:val="00E80FE3"/>
    <w:rsid w:val="00E81B1C"/>
    <w:rsid w:val="00E8293D"/>
    <w:rsid w:val="00E82B92"/>
    <w:rsid w:val="00E82CDE"/>
    <w:rsid w:val="00E82D8A"/>
    <w:rsid w:val="00E82EDD"/>
    <w:rsid w:val="00E842C4"/>
    <w:rsid w:val="00E85836"/>
    <w:rsid w:val="00E86E73"/>
    <w:rsid w:val="00E87A2E"/>
    <w:rsid w:val="00E9061B"/>
    <w:rsid w:val="00E913FD"/>
    <w:rsid w:val="00E91A0B"/>
    <w:rsid w:val="00E91D30"/>
    <w:rsid w:val="00E91EDB"/>
    <w:rsid w:val="00E92132"/>
    <w:rsid w:val="00E9253C"/>
    <w:rsid w:val="00E926FB"/>
    <w:rsid w:val="00E92972"/>
    <w:rsid w:val="00E92B1E"/>
    <w:rsid w:val="00E935EB"/>
    <w:rsid w:val="00E93811"/>
    <w:rsid w:val="00E93859"/>
    <w:rsid w:val="00E939A8"/>
    <w:rsid w:val="00E946E3"/>
    <w:rsid w:val="00E94D51"/>
    <w:rsid w:val="00E95166"/>
    <w:rsid w:val="00E95A5C"/>
    <w:rsid w:val="00E971EA"/>
    <w:rsid w:val="00E976EE"/>
    <w:rsid w:val="00EA04FE"/>
    <w:rsid w:val="00EA087F"/>
    <w:rsid w:val="00EA088D"/>
    <w:rsid w:val="00EA0EB0"/>
    <w:rsid w:val="00EA16EC"/>
    <w:rsid w:val="00EA195B"/>
    <w:rsid w:val="00EA19CE"/>
    <w:rsid w:val="00EA210F"/>
    <w:rsid w:val="00EA24CE"/>
    <w:rsid w:val="00EA2B25"/>
    <w:rsid w:val="00EA2B43"/>
    <w:rsid w:val="00EA3102"/>
    <w:rsid w:val="00EA314B"/>
    <w:rsid w:val="00EA3B07"/>
    <w:rsid w:val="00EA3C95"/>
    <w:rsid w:val="00EA4995"/>
    <w:rsid w:val="00EA4A53"/>
    <w:rsid w:val="00EA5CDF"/>
    <w:rsid w:val="00EA680A"/>
    <w:rsid w:val="00EA7DE9"/>
    <w:rsid w:val="00EB048C"/>
    <w:rsid w:val="00EB0D0D"/>
    <w:rsid w:val="00EB177B"/>
    <w:rsid w:val="00EB1BC7"/>
    <w:rsid w:val="00EB1E36"/>
    <w:rsid w:val="00EB1EE8"/>
    <w:rsid w:val="00EB20FB"/>
    <w:rsid w:val="00EB23EF"/>
    <w:rsid w:val="00EB24F4"/>
    <w:rsid w:val="00EB28E2"/>
    <w:rsid w:val="00EB29DD"/>
    <w:rsid w:val="00EB2B33"/>
    <w:rsid w:val="00EB2C81"/>
    <w:rsid w:val="00EB2E82"/>
    <w:rsid w:val="00EB2EB2"/>
    <w:rsid w:val="00EB324C"/>
    <w:rsid w:val="00EB330F"/>
    <w:rsid w:val="00EB334E"/>
    <w:rsid w:val="00EB3F5B"/>
    <w:rsid w:val="00EB43A1"/>
    <w:rsid w:val="00EB4CA8"/>
    <w:rsid w:val="00EB533E"/>
    <w:rsid w:val="00EB58CF"/>
    <w:rsid w:val="00EB5A1B"/>
    <w:rsid w:val="00EB62E6"/>
    <w:rsid w:val="00EB6C2B"/>
    <w:rsid w:val="00EB6F99"/>
    <w:rsid w:val="00EB71D5"/>
    <w:rsid w:val="00EB76FA"/>
    <w:rsid w:val="00EC0ABE"/>
    <w:rsid w:val="00EC190F"/>
    <w:rsid w:val="00EC1C78"/>
    <w:rsid w:val="00EC2F5A"/>
    <w:rsid w:val="00EC311D"/>
    <w:rsid w:val="00EC387A"/>
    <w:rsid w:val="00EC3A4D"/>
    <w:rsid w:val="00EC3B8F"/>
    <w:rsid w:val="00EC489A"/>
    <w:rsid w:val="00EC4C25"/>
    <w:rsid w:val="00EC4DC3"/>
    <w:rsid w:val="00EC4EE0"/>
    <w:rsid w:val="00EC529B"/>
    <w:rsid w:val="00EC5537"/>
    <w:rsid w:val="00EC5998"/>
    <w:rsid w:val="00EC683A"/>
    <w:rsid w:val="00EC6907"/>
    <w:rsid w:val="00EC7073"/>
    <w:rsid w:val="00EC7A87"/>
    <w:rsid w:val="00ED01AC"/>
    <w:rsid w:val="00ED0693"/>
    <w:rsid w:val="00ED0DD5"/>
    <w:rsid w:val="00ED11A5"/>
    <w:rsid w:val="00ED1BC4"/>
    <w:rsid w:val="00ED1E13"/>
    <w:rsid w:val="00ED2547"/>
    <w:rsid w:val="00ED2F3B"/>
    <w:rsid w:val="00ED337D"/>
    <w:rsid w:val="00ED3606"/>
    <w:rsid w:val="00ED37D8"/>
    <w:rsid w:val="00ED4919"/>
    <w:rsid w:val="00ED5336"/>
    <w:rsid w:val="00ED5397"/>
    <w:rsid w:val="00ED53AA"/>
    <w:rsid w:val="00ED5F60"/>
    <w:rsid w:val="00ED648A"/>
    <w:rsid w:val="00ED760C"/>
    <w:rsid w:val="00ED7D24"/>
    <w:rsid w:val="00EE0616"/>
    <w:rsid w:val="00EE1F8F"/>
    <w:rsid w:val="00EE2075"/>
    <w:rsid w:val="00EE26A0"/>
    <w:rsid w:val="00EE358D"/>
    <w:rsid w:val="00EE3852"/>
    <w:rsid w:val="00EE3ACA"/>
    <w:rsid w:val="00EE47EC"/>
    <w:rsid w:val="00EE5C72"/>
    <w:rsid w:val="00EE6124"/>
    <w:rsid w:val="00EE6CC4"/>
    <w:rsid w:val="00EE7008"/>
    <w:rsid w:val="00EE7636"/>
    <w:rsid w:val="00EE7C71"/>
    <w:rsid w:val="00EE7C94"/>
    <w:rsid w:val="00EE7CA6"/>
    <w:rsid w:val="00EF00DB"/>
    <w:rsid w:val="00EF01CB"/>
    <w:rsid w:val="00EF07D8"/>
    <w:rsid w:val="00EF0FE8"/>
    <w:rsid w:val="00EF1BF4"/>
    <w:rsid w:val="00EF2430"/>
    <w:rsid w:val="00EF2D35"/>
    <w:rsid w:val="00EF2ED2"/>
    <w:rsid w:val="00EF3500"/>
    <w:rsid w:val="00EF350C"/>
    <w:rsid w:val="00EF3815"/>
    <w:rsid w:val="00EF3A82"/>
    <w:rsid w:val="00EF3D1E"/>
    <w:rsid w:val="00EF4A2B"/>
    <w:rsid w:val="00EF50BF"/>
    <w:rsid w:val="00EF61C6"/>
    <w:rsid w:val="00EF6909"/>
    <w:rsid w:val="00EF693E"/>
    <w:rsid w:val="00EF6EE1"/>
    <w:rsid w:val="00EF731E"/>
    <w:rsid w:val="00EF7EBC"/>
    <w:rsid w:val="00F000D8"/>
    <w:rsid w:val="00F00365"/>
    <w:rsid w:val="00F005D4"/>
    <w:rsid w:val="00F007EC"/>
    <w:rsid w:val="00F008BD"/>
    <w:rsid w:val="00F00F1F"/>
    <w:rsid w:val="00F01E60"/>
    <w:rsid w:val="00F01F5E"/>
    <w:rsid w:val="00F021B0"/>
    <w:rsid w:val="00F02491"/>
    <w:rsid w:val="00F02D92"/>
    <w:rsid w:val="00F02EA6"/>
    <w:rsid w:val="00F03411"/>
    <w:rsid w:val="00F03A55"/>
    <w:rsid w:val="00F04469"/>
    <w:rsid w:val="00F0483F"/>
    <w:rsid w:val="00F04A45"/>
    <w:rsid w:val="00F04E35"/>
    <w:rsid w:val="00F04F25"/>
    <w:rsid w:val="00F05584"/>
    <w:rsid w:val="00F0681F"/>
    <w:rsid w:val="00F06D14"/>
    <w:rsid w:val="00F0711A"/>
    <w:rsid w:val="00F07657"/>
    <w:rsid w:val="00F07BBD"/>
    <w:rsid w:val="00F113AC"/>
    <w:rsid w:val="00F117F6"/>
    <w:rsid w:val="00F118F1"/>
    <w:rsid w:val="00F13500"/>
    <w:rsid w:val="00F13548"/>
    <w:rsid w:val="00F139AB"/>
    <w:rsid w:val="00F13CFC"/>
    <w:rsid w:val="00F143C6"/>
    <w:rsid w:val="00F14AD5"/>
    <w:rsid w:val="00F14BF5"/>
    <w:rsid w:val="00F1538D"/>
    <w:rsid w:val="00F16864"/>
    <w:rsid w:val="00F16B77"/>
    <w:rsid w:val="00F16C78"/>
    <w:rsid w:val="00F1772F"/>
    <w:rsid w:val="00F204DA"/>
    <w:rsid w:val="00F2171D"/>
    <w:rsid w:val="00F21737"/>
    <w:rsid w:val="00F21A2B"/>
    <w:rsid w:val="00F22061"/>
    <w:rsid w:val="00F220E5"/>
    <w:rsid w:val="00F225D7"/>
    <w:rsid w:val="00F22658"/>
    <w:rsid w:val="00F22F9C"/>
    <w:rsid w:val="00F23474"/>
    <w:rsid w:val="00F23BB5"/>
    <w:rsid w:val="00F23E79"/>
    <w:rsid w:val="00F242C8"/>
    <w:rsid w:val="00F2447A"/>
    <w:rsid w:val="00F246AC"/>
    <w:rsid w:val="00F259BB"/>
    <w:rsid w:val="00F25BAF"/>
    <w:rsid w:val="00F26352"/>
    <w:rsid w:val="00F2684E"/>
    <w:rsid w:val="00F26BA2"/>
    <w:rsid w:val="00F27D10"/>
    <w:rsid w:val="00F308BA"/>
    <w:rsid w:val="00F30CAF"/>
    <w:rsid w:val="00F30DB7"/>
    <w:rsid w:val="00F30F27"/>
    <w:rsid w:val="00F31812"/>
    <w:rsid w:val="00F318AF"/>
    <w:rsid w:val="00F320AF"/>
    <w:rsid w:val="00F321D4"/>
    <w:rsid w:val="00F32849"/>
    <w:rsid w:val="00F33DDE"/>
    <w:rsid w:val="00F3436E"/>
    <w:rsid w:val="00F34CF4"/>
    <w:rsid w:val="00F34F90"/>
    <w:rsid w:val="00F350F4"/>
    <w:rsid w:val="00F35670"/>
    <w:rsid w:val="00F359C9"/>
    <w:rsid w:val="00F35B30"/>
    <w:rsid w:val="00F35C1C"/>
    <w:rsid w:val="00F35D4E"/>
    <w:rsid w:val="00F3624C"/>
    <w:rsid w:val="00F36329"/>
    <w:rsid w:val="00F36B88"/>
    <w:rsid w:val="00F36B91"/>
    <w:rsid w:val="00F3702C"/>
    <w:rsid w:val="00F373D8"/>
    <w:rsid w:val="00F37BCD"/>
    <w:rsid w:val="00F40303"/>
    <w:rsid w:val="00F40928"/>
    <w:rsid w:val="00F41943"/>
    <w:rsid w:val="00F41FA1"/>
    <w:rsid w:val="00F4261D"/>
    <w:rsid w:val="00F42787"/>
    <w:rsid w:val="00F432FA"/>
    <w:rsid w:val="00F433F1"/>
    <w:rsid w:val="00F43D79"/>
    <w:rsid w:val="00F44694"/>
    <w:rsid w:val="00F44BFF"/>
    <w:rsid w:val="00F44D3E"/>
    <w:rsid w:val="00F450DA"/>
    <w:rsid w:val="00F455B6"/>
    <w:rsid w:val="00F45AC7"/>
    <w:rsid w:val="00F45F2F"/>
    <w:rsid w:val="00F4632A"/>
    <w:rsid w:val="00F46343"/>
    <w:rsid w:val="00F463B1"/>
    <w:rsid w:val="00F46716"/>
    <w:rsid w:val="00F46801"/>
    <w:rsid w:val="00F468ED"/>
    <w:rsid w:val="00F47217"/>
    <w:rsid w:val="00F474C6"/>
    <w:rsid w:val="00F47A7F"/>
    <w:rsid w:val="00F50324"/>
    <w:rsid w:val="00F50B02"/>
    <w:rsid w:val="00F511C6"/>
    <w:rsid w:val="00F512B5"/>
    <w:rsid w:val="00F51BA8"/>
    <w:rsid w:val="00F53FB9"/>
    <w:rsid w:val="00F54584"/>
    <w:rsid w:val="00F5459F"/>
    <w:rsid w:val="00F54B2D"/>
    <w:rsid w:val="00F551D2"/>
    <w:rsid w:val="00F55368"/>
    <w:rsid w:val="00F555B7"/>
    <w:rsid w:val="00F55A62"/>
    <w:rsid w:val="00F55F4C"/>
    <w:rsid w:val="00F56209"/>
    <w:rsid w:val="00F56339"/>
    <w:rsid w:val="00F56561"/>
    <w:rsid w:val="00F56594"/>
    <w:rsid w:val="00F56B4F"/>
    <w:rsid w:val="00F56C26"/>
    <w:rsid w:val="00F57847"/>
    <w:rsid w:val="00F5799F"/>
    <w:rsid w:val="00F60308"/>
    <w:rsid w:val="00F607B4"/>
    <w:rsid w:val="00F60AC9"/>
    <w:rsid w:val="00F60B3E"/>
    <w:rsid w:val="00F611F6"/>
    <w:rsid w:val="00F61531"/>
    <w:rsid w:val="00F6164E"/>
    <w:rsid w:val="00F6195A"/>
    <w:rsid w:val="00F61A2D"/>
    <w:rsid w:val="00F61A9D"/>
    <w:rsid w:val="00F6247D"/>
    <w:rsid w:val="00F625EE"/>
    <w:rsid w:val="00F62A07"/>
    <w:rsid w:val="00F62F4D"/>
    <w:rsid w:val="00F632CC"/>
    <w:rsid w:val="00F63B78"/>
    <w:rsid w:val="00F641C5"/>
    <w:rsid w:val="00F6446F"/>
    <w:rsid w:val="00F65302"/>
    <w:rsid w:val="00F65A3A"/>
    <w:rsid w:val="00F65B83"/>
    <w:rsid w:val="00F65D7E"/>
    <w:rsid w:val="00F7042B"/>
    <w:rsid w:val="00F707B8"/>
    <w:rsid w:val="00F70B1A"/>
    <w:rsid w:val="00F7178E"/>
    <w:rsid w:val="00F71FA3"/>
    <w:rsid w:val="00F7269F"/>
    <w:rsid w:val="00F72994"/>
    <w:rsid w:val="00F734FF"/>
    <w:rsid w:val="00F73ADA"/>
    <w:rsid w:val="00F73BEE"/>
    <w:rsid w:val="00F74002"/>
    <w:rsid w:val="00F74053"/>
    <w:rsid w:val="00F745A6"/>
    <w:rsid w:val="00F7524A"/>
    <w:rsid w:val="00F7538D"/>
    <w:rsid w:val="00F75B01"/>
    <w:rsid w:val="00F77629"/>
    <w:rsid w:val="00F77FF3"/>
    <w:rsid w:val="00F81E3B"/>
    <w:rsid w:val="00F82114"/>
    <w:rsid w:val="00F821DF"/>
    <w:rsid w:val="00F82575"/>
    <w:rsid w:val="00F82F7B"/>
    <w:rsid w:val="00F82F91"/>
    <w:rsid w:val="00F8339B"/>
    <w:rsid w:val="00F833A9"/>
    <w:rsid w:val="00F83DC7"/>
    <w:rsid w:val="00F8422B"/>
    <w:rsid w:val="00F845C7"/>
    <w:rsid w:val="00F851E6"/>
    <w:rsid w:val="00F851F3"/>
    <w:rsid w:val="00F85C17"/>
    <w:rsid w:val="00F863DA"/>
    <w:rsid w:val="00F86655"/>
    <w:rsid w:val="00F8679E"/>
    <w:rsid w:val="00F86A2D"/>
    <w:rsid w:val="00F87EFB"/>
    <w:rsid w:val="00F9008C"/>
    <w:rsid w:val="00F906F0"/>
    <w:rsid w:val="00F920C6"/>
    <w:rsid w:val="00F9246F"/>
    <w:rsid w:val="00F92FBF"/>
    <w:rsid w:val="00F9310D"/>
    <w:rsid w:val="00F93190"/>
    <w:rsid w:val="00F931FF"/>
    <w:rsid w:val="00F93303"/>
    <w:rsid w:val="00F93CB6"/>
    <w:rsid w:val="00F9492D"/>
    <w:rsid w:val="00F95656"/>
    <w:rsid w:val="00F95C53"/>
    <w:rsid w:val="00F95CFF"/>
    <w:rsid w:val="00F95EEB"/>
    <w:rsid w:val="00F974E5"/>
    <w:rsid w:val="00F976CA"/>
    <w:rsid w:val="00F97ECA"/>
    <w:rsid w:val="00FA138A"/>
    <w:rsid w:val="00FA1435"/>
    <w:rsid w:val="00FA1A4D"/>
    <w:rsid w:val="00FA1B78"/>
    <w:rsid w:val="00FA2C63"/>
    <w:rsid w:val="00FA3AEA"/>
    <w:rsid w:val="00FA404A"/>
    <w:rsid w:val="00FA482F"/>
    <w:rsid w:val="00FA4832"/>
    <w:rsid w:val="00FA511B"/>
    <w:rsid w:val="00FA57C2"/>
    <w:rsid w:val="00FA5A1B"/>
    <w:rsid w:val="00FA5C96"/>
    <w:rsid w:val="00FA672B"/>
    <w:rsid w:val="00FA6AA5"/>
    <w:rsid w:val="00FA6D5E"/>
    <w:rsid w:val="00FA71DB"/>
    <w:rsid w:val="00FA7E28"/>
    <w:rsid w:val="00FB03BE"/>
    <w:rsid w:val="00FB0927"/>
    <w:rsid w:val="00FB0ED4"/>
    <w:rsid w:val="00FB1036"/>
    <w:rsid w:val="00FB1617"/>
    <w:rsid w:val="00FB1BD4"/>
    <w:rsid w:val="00FB286D"/>
    <w:rsid w:val="00FB2DCB"/>
    <w:rsid w:val="00FB3509"/>
    <w:rsid w:val="00FB5608"/>
    <w:rsid w:val="00FB5995"/>
    <w:rsid w:val="00FB6137"/>
    <w:rsid w:val="00FB6456"/>
    <w:rsid w:val="00FB6515"/>
    <w:rsid w:val="00FB73B7"/>
    <w:rsid w:val="00FB764E"/>
    <w:rsid w:val="00FB7D6C"/>
    <w:rsid w:val="00FC0209"/>
    <w:rsid w:val="00FC0EDB"/>
    <w:rsid w:val="00FC13EA"/>
    <w:rsid w:val="00FC1536"/>
    <w:rsid w:val="00FC1902"/>
    <w:rsid w:val="00FC1B07"/>
    <w:rsid w:val="00FC2375"/>
    <w:rsid w:val="00FC244A"/>
    <w:rsid w:val="00FC2FFD"/>
    <w:rsid w:val="00FC37F0"/>
    <w:rsid w:val="00FC37FB"/>
    <w:rsid w:val="00FC3E90"/>
    <w:rsid w:val="00FC434F"/>
    <w:rsid w:val="00FC516C"/>
    <w:rsid w:val="00FC5275"/>
    <w:rsid w:val="00FC543C"/>
    <w:rsid w:val="00FC5459"/>
    <w:rsid w:val="00FC628A"/>
    <w:rsid w:val="00FC6E3D"/>
    <w:rsid w:val="00FC75E8"/>
    <w:rsid w:val="00FC7870"/>
    <w:rsid w:val="00FC7966"/>
    <w:rsid w:val="00FC7B78"/>
    <w:rsid w:val="00FD01FC"/>
    <w:rsid w:val="00FD038C"/>
    <w:rsid w:val="00FD080D"/>
    <w:rsid w:val="00FD0902"/>
    <w:rsid w:val="00FD0A0E"/>
    <w:rsid w:val="00FD0D3C"/>
    <w:rsid w:val="00FD0E7E"/>
    <w:rsid w:val="00FD1019"/>
    <w:rsid w:val="00FD131E"/>
    <w:rsid w:val="00FD14B6"/>
    <w:rsid w:val="00FD2019"/>
    <w:rsid w:val="00FD311D"/>
    <w:rsid w:val="00FD3391"/>
    <w:rsid w:val="00FD3CDC"/>
    <w:rsid w:val="00FD42AB"/>
    <w:rsid w:val="00FD4B45"/>
    <w:rsid w:val="00FD4F08"/>
    <w:rsid w:val="00FD5847"/>
    <w:rsid w:val="00FD5FEC"/>
    <w:rsid w:val="00FD604C"/>
    <w:rsid w:val="00FD6117"/>
    <w:rsid w:val="00FD6474"/>
    <w:rsid w:val="00FD6FD4"/>
    <w:rsid w:val="00FD707C"/>
    <w:rsid w:val="00FD74FD"/>
    <w:rsid w:val="00FD77CD"/>
    <w:rsid w:val="00FD7B87"/>
    <w:rsid w:val="00FD7E68"/>
    <w:rsid w:val="00FE0099"/>
    <w:rsid w:val="00FE0959"/>
    <w:rsid w:val="00FE0DFF"/>
    <w:rsid w:val="00FE1D0C"/>
    <w:rsid w:val="00FE1F93"/>
    <w:rsid w:val="00FE2396"/>
    <w:rsid w:val="00FE29EA"/>
    <w:rsid w:val="00FE32CE"/>
    <w:rsid w:val="00FE37FF"/>
    <w:rsid w:val="00FE4E00"/>
    <w:rsid w:val="00FE4FAF"/>
    <w:rsid w:val="00FE50E0"/>
    <w:rsid w:val="00FE5BE9"/>
    <w:rsid w:val="00FE7716"/>
    <w:rsid w:val="00FE7C47"/>
    <w:rsid w:val="00FF182F"/>
    <w:rsid w:val="00FF1EEC"/>
    <w:rsid w:val="00FF25A1"/>
    <w:rsid w:val="00FF335A"/>
    <w:rsid w:val="00FF3AB1"/>
    <w:rsid w:val="00FF49A0"/>
    <w:rsid w:val="00FF4B12"/>
    <w:rsid w:val="00FF517F"/>
    <w:rsid w:val="00FF5301"/>
    <w:rsid w:val="00FF55DB"/>
    <w:rsid w:val="00FF5B43"/>
    <w:rsid w:val="00FF64F6"/>
    <w:rsid w:val="00FF6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921"/>
    <w:pPr>
      <w:spacing w:line="360" w:lineRule="auto"/>
      <w:ind w:left="851"/>
    </w:pPr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92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B392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pple-converted-space">
    <w:name w:val="apple-converted-space"/>
    <w:basedOn w:val="DefaultParagraphFont"/>
    <w:uiPriority w:val="99"/>
    <w:rsid w:val="007B3921"/>
    <w:rPr>
      <w:rFonts w:cs="Times New Roman"/>
    </w:rPr>
  </w:style>
  <w:style w:type="character" w:styleId="Strong">
    <w:name w:val="Strong"/>
    <w:basedOn w:val="DefaultParagraphFont"/>
    <w:uiPriority w:val="99"/>
    <w:qFormat/>
    <w:rsid w:val="007B3921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7B392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B3921"/>
    <w:rPr>
      <w:rFonts w:cs="Times New Roman"/>
      <w:color w:val="0000FF"/>
      <w:u w:val="single"/>
    </w:rPr>
  </w:style>
  <w:style w:type="character" w:customStyle="1" w:styleId="c1">
    <w:name w:val="c1"/>
    <w:basedOn w:val="DefaultParagraphFont"/>
    <w:uiPriority w:val="99"/>
    <w:rsid w:val="007B3921"/>
    <w:rPr>
      <w:rFonts w:cs="Times New Roman"/>
    </w:rPr>
  </w:style>
  <w:style w:type="paragraph" w:styleId="NormalWeb">
    <w:name w:val="Normal (Web)"/>
    <w:basedOn w:val="Normal"/>
    <w:uiPriority w:val="99"/>
    <w:semiHidden/>
    <w:rsid w:val="008B4AC9"/>
    <w:pPr>
      <w:spacing w:before="100" w:beforeAutospacing="1" w:after="100" w:afterAutospacing="1" w:line="240" w:lineRule="auto"/>
      <w:ind w:left="0"/>
    </w:pPr>
    <w:rPr>
      <w:rFonts w:eastAsia="Times New Roman"/>
      <w:lang w:eastAsia="lt-LT"/>
    </w:rPr>
  </w:style>
  <w:style w:type="character" w:styleId="Emphasis">
    <w:name w:val="Emphasis"/>
    <w:basedOn w:val="DefaultParagraphFont"/>
    <w:uiPriority w:val="99"/>
    <w:qFormat/>
    <w:rsid w:val="006D5E4A"/>
    <w:rPr>
      <w:rFonts w:cs="Times New Roman"/>
      <w:i/>
      <w:iCs/>
    </w:rPr>
  </w:style>
  <w:style w:type="paragraph" w:styleId="DocumentMap">
    <w:name w:val="Document Map"/>
    <w:basedOn w:val="Normal"/>
    <w:link w:val="DocumentMapChar"/>
    <w:uiPriority w:val="99"/>
    <w:semiHidden/>
    <w:rsid w:val="00740F4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0FDF"/>
    <w:rPr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2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teraryfield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teraryfield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wedbank.lt/en/pages/643" TargetMode="External"/><Relationship Id="rId5" Type="http://schemas.openxmlformats.org/officeDocument/2006/relationships/hyperlink" Target="mailto:literaryfield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55</Pages>
  <Words>3033</Words>
  <Characters>1729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Call for Papers</dc:title>
  <dc:subject/>
  <dc:creator>L</dc:creator>
  <cp:keywords/>
  <dc:description/>
  <cp:lastModifiedBy>Loreta Macianskaite</cp:lastModifiedBy>
  <cp:revision>2</cp:revision>
  <dcterms:created xsi:type="dcterms:W3CDTF">2015-02-23T14:13:00Z</dcterms:created>
  <dcterms:modified xsi:type="dcterms:W3CDTF">2015-02-23T14:13:00Z</dcterms:modified>
</cp:coreProperties>
</file>