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6F2" w:rsidRPr="0029103F" w:rsidRDefault="00D736F2" w:rsidP="003602D5">
      <w:pPr>
        <w:pStyle w:val="NormalWeb"/>
        <w:spacing w:before="0" w:after="0"/>
        <w:ind w:firstLine="709"/>
        <w:jc w:val="center"/>
        <w:rPr>
          <w:rStyle w:val="Strong"/>
          <w:sz w:val="22"/>
          <w:szCs w:val="22"/>
        </w:rPr>
      </w:pPr>
      <w:r w:rsidRPr="0029103F">
        <w:rPr>
          <w:rStyle w:val="Strong"/>
          <w:sz w:val="22"/>
          <w:szCs w:val="22"/>
        </w:rPr>
        <w:t>УВАЖАЕМЫЕ КОЛЛЕГИ!</w:t>
      </w:r>
    </w:p>
    <w:p w:rsidR="00D736F2" w:rsidRPr="0029103F" w:rsidRDefault="00D736F2" w:rsidP="003602D5">
      <w:pPr>
        <w:pStyle w:val="NormalWeb"/>
        <w:spacing w:before="0" w:after="0"/>
        <w:ind w:firstLine="709"/>
        <w:jc w:val="both"/>
        <w:rPr>
          <w:rStyle w:val="Strong"/>
          <w:sz w:val="22"/>
          <w:szCs w:val="22"/>
        </w:rPr>
      </w:pPr>
    </w:p>
    <w:p w:rsidR="00D736F2" w:rsidRDefault="00D736F2" w:rsidP="00B247F1">
      <w:pPr>
        <w:spacing w:after="0" w:line="240" w:lineRule="auto"/>
        <w:jc w:val="center"/>
        <w:rPr>
          <w:rFonts w:ascii="Times New Roman" w:hAnsi="Times New Roman"/>
        </w:rPr>
      </w:pPr>
      <w:r w:rsidRPr="0029103F">
        <w:rPr>
          <w:rFonts w:ascii="Times New Roman" w:hAnsi="Times New Roman"/>
          <w:lang w:eastAsia="ru-RU"/>
        </w:rPr>
        <w:t xml:space="preserve">Федеральное государственное бюджетное образовательное учреждение </w:t>
      </w:r>
      <w:r w:rsidRPr="0029103F">
        <w:rPr>
          <w:rFonts w:ascii="Times New Roman" w:hAnsi="Times New Roman"/>
        </w:rPr>
        <w:t xml:space="preserve">высшего профессионального образования </w:t>
      </w:r>
    </w:p>
    <w:p w:rsidR="00D736F2" w:rsidRPr="0044611D" w:rsidRDefault="00D736F2" w:rsidP="00B247F1">
      <w:pPr>
        <w:spacing w:after="0" w:line="240" w:lineRule="auto"/>
        <w:jc w:val="center"/>
        <w:rPr>
          <w:rFonts w:ascii="Times New Roman" w:hAnsi="Times New Roman"/>
          <w:sz w:val="8"/>
          <w:szCs w:val="8"/>
        </w:rPr>
      </w:pPr>
    </w:p>
    <w:p w:rsidR="00D736F2" w:rsidRDefault="00D736F2" w:rsidP="00B247F1">
      <w:pPr>
        <w:spacing w:after="0" w:line="240" w:lineRule="auto"/>
        <w:jc w:val="center"/>
        <w:rPr>
          <w:rStyle w:val="Emphasis"/>
          <w:rFonts w:ascii="Times New Roman" w:hAnsi="Times New Roman"/>
          <w:b/>
          <w:bCs/>
        </w:rPr>
      </w:pPr>
      <w:r w:rsidRPr="0029103F">
        <w:rPr>
          <w:rStyle w:val="Emphasis"/>
          <w:rFonts w:ascii="Times New Roman" w:hAnsi="Times New Roman"/>
          <w:b/>
          <w:bCs/>
        </w:rPr>
        <w:t>«Владимирский государственный университет</w:t>
      </w:r>
    </w:p>
    <w:p w:rsidR="00D736F2" w:rsidRDefault="00D736F2" w:rsidP="00B247F1">
      <w:pPr>
        <w:spacing w:after="0" w:line="240" w:lineRule="auto"/>
        <w:jc w:val="center"/>
        <w:rPr>
          <w:rStyle w:val="Emphasis"/>
          <w:rFonts w:ascii="Times New Roman" w:hAnsi="Times New Roman"/>
          <w:b/>
          <w:bCs/>
        </w:rPr>
      </w:pPr>
      <w:r w:rsidRPr="0029103F">
        <w:rPr>
          <w:rStyle w:val="Emphasis"/>
          <w:rFonts w:ascii="Times New Roman" w:hAnsi="Times New Roman"/>
          <w:b/>
          <w:bCs/>
        </w:rPr>
        <w:t>имени Александра Григорьевича и Н</w:t>
      </w:r>
      <w:r>
        <w:rPr>
          <w:rStyle w:val="Emphasis"/>
          <w:rFonts w:ascii="Times New Roman" w:hAnsi="Times New Roman"/>
          <w:b/>
          <w:bCs/>
        </w:rPr>
        <w:t>иколая Григорьевича Столетовых»</w:t>
      </w:r>
    </w:p>
    <w:p w:rsidR="00D736F2" w:rsidRPr="0044611D" w:rsidRDefault="00D736F2" w:rsidP="00B247F1">
      <w:pPr>
        <w:spacing w:after="0" w:line="240" w:lineRule="auto"/>
        <w:jc w:val="center"/>
        <w:rPr>
          <w:rStyle w:val="Emphasis"/>
          <w:rFonts w:ascii="Times New Roman" w:hAnsi="Times New Roman"/>
          <w:b/>
          <w:bCs/>
          <w:sz w:val="8"/>
          <w:szCs w:val="8"/>
        </w:rPr>
      </w:pPr>
    </w:p>
    <w:p w:rsidR="00D736F2" w:rsidRDefault="00D736F2" w:rsidP="00B247F1">
      <w:pPr>
        <w:spacing w:after="0" w:line="240" w:lineRule="auto"/>
        <w:jc w:val="center"/>
        <w:rPr>
          <w:rStyle w:val="Emphasis"/>
          <w:rFonts w:ascii="Times New Roman" w:hAnsi="Times New Roman"/>
          <w:b/>
          <w:bCs/>
        </w:rPr>
      </w:pPr>
      <w:r>
        <w:rPr>
          <w:rStyle w:val="Emphasis"/>
          <w:rFonts w:ascii="Times New Roman" w:hAnsi="Times New Roman"/>
          <w:b/>
          <w:bCs/>
        </w:rPr>
        <w:t>Педагогический институт</w:t>
      </w:r>
    </w:p>
    <w:p w:rsidR="00D736F2" w:rsidRDefault="00D736F2" w:rsidP="00B247F1">
      <w:pPr>
        <w:spacing w:after="0" w:line="240" w:lineRule="auto"/>
        <w:jc w:val="center"/>
        <w:rPr>
          <w:rStyle w:val="Emphasis"/>
          <w:rFonts w:ascii="Times New Roman" w:hAnsi="Times New Roman"/>
          <w:b/>
          <w:bCs/>
        </w:rPr>
      </w:pPr>
      <w:r>
        <w:rPr>
          <w:rStyle w:val="Emphasis"/>
          <w:rFonts w:ascii="Times New Roman" w:hAnsi="Times New Roman"/>
          <w:b/>
          <w:bCs/>
        </w:rPr>
        <w:t>Факультет иностранных языков</w:t>
      </w:r>
    </w:p>
    <w:p w:rsidR="00D736F2" w:rsidRPr="0044611D" w:rsidRDefault="00D736F2" w:rsidP="00B247F1">
      <w:pPr>
        <w:spacing w:after="0" w:line="240" w:lineRule="auto"/>
        <w:jc w:val="center"/>
        <w:rPr>
          <w:rStyle w:val="Emphasis"/>
          <w:rFonts w:ascii="Times New Roman" w:hAnsi="Times New Roman"/>
          <w:b/>
          <w:bCs/>
          <w:sz w:val="8"/>
          <w:szCs w:val="8"/>
        </w:rPr>
      </w:pPr>
    </w:p>
    <w:p w:rsidR="00D736F2" w:rsidRDefault="00D736F2" w:rsidP="00B247F1">
      <w:pPr>
        <w:spacing w:after="0" w:line="240" w:lineRule="auto"/>
        <w:jc w:val="center"/>
        <w:rPr>
          <w:rStyle w:val="Emphasis"/>
          <w:rFonts w:ascii="Times New Roman" w:hAnsi="Times New Roman"/>
          <w:b/>
          <w:bCs/>
        </w:rPr>
      </w:pPr>
      <w:r w:rsidRPr="0029103F">
        <w:rPr>
          <w:rStyle w:val="Emphasis"/>
          <w:rFonts w:ascii="Times New Roman" w:hAnsi="Times New Roman"/>
          <w:b/>
          <w:bCs/>
        </w:rPr>
        <w:t>кафедра иностранных языков для неязыковых факультетов</w:t>
      </w:r>
    </w:p>
    <w:p w:rsidR="00D736F2" w:rsidRPr="0044611D" w:rsidRDefault="00D736F2" w:rsidP="00B247F1">
      <w:pPr>
        <w:spacing w:after="0" w:line="240" w:lineRule="auto"/>
        <w:jc w:val="center"/>
        <w:rPr>
          <w:rStyle w:val="Emphasis"/>
          <w:rFonts w:ascii="Times New Roman" w:hAnsi="Times New Roman"/>
          <w:b/>
          <w:bCs/>
          <w:sz w:val="8"/>
          <w:szCs w:val="8"/>
        </w:rPr>
      </w:pPr>
    </w:p>
    <w:p w:rsidR="00D736F2" w:rsidRDefault="00D736F2" w:rsidP="00B247F1">
      <w:pPr>
        <w:spacing w:after="0" w:line="240" w:lineRule="auto"/>
        <w:jc w:val="center"/>
        <w:rPr>
          <w:rFonts w:ascii="Times New Roman" w:hAnsi="Times New Roman"/>
        </w:rPr>
      </w:pPr>
      <w:r w:rsidRPr="0029103F">
        <w:rPr>
          <w:rFonts w:ascii="Times New Roman" w:hAnsi="Times New Roman"/>
        </w:rPr>
        <w:t xml:space="preserve">проводит </w:t>
      </w:r>
      <w:r>
        <w:rPr>
          <w:rFonts w:ascii="Times New Roman" w:hAnsi="Times New Roman"/>
          <w:b/>
        </w:rPr>
        <w:t>17</w:t>
      </w:r>
      <w:r w:rsidRPr="002568D8">
        <w:rPr>
          <w:rFonts w:ascii="Times New Roman" w:hAnsi="Times New Roman"/>
          <w:b/>
        </w:rPr>
        <w:t xml:space="preserve"> февраля 201</w:t>
      </w:r>
      <w:r>
        <w:rPr>
          <w:rFonts w:ascii="Times New Roman" w:hAnsi="Times New Roman"/>
          <w:b/>
        </w:rPr>
        <w:t xml:space="preserve">5 </w:t>
      </w:r>
      <w:r w:rsidRPr="002568D8">
        <w:rPr>
          <w:rFonts w:ascii="Times New Roman" w:hAnsi="Times New Roman"/>
          <w:b/>
        </w:rPr>
        <w:t>года</w:t>
      </w:r>
    </w:p>
    <w:p w:rsidR="00D736F2" w:rsidRPr="0044611D" w:rsidRDefault="00D736F2" w:rsidP="00B247F1">
      <w:pPr>
        <w:spacing w:after="0" w:line="240" w:lineRule="auto"/>
        <w:jc w:val="center"/>
        <w:rPr>
          <w:rFonts w:ascii="Times New Roman" w:hAnsi="Times New Roman"/>
          <w:sz w:val="8"/>
          <w:szCs w:val="8"/>
        </w:rPr>
      </w:pPr>
    </w:p>
    <w:p w:rsidR="00D736F2" w:rsidRPr="0029103F" w:rsidRDefault="00D736F2" w:rsidP="00B247F1">
      <w:pPr>
        <w:spacing w:after="0" w:line="240" w:lineRule="auto"/>
        <w:jc w:val="center"/>
        <w:rPr>
          <w:rFonts w:ascii="Times New Roman" w:hAnsi="Times New Roman"/>
        </w:rPr>
      </w:pPr>
      <w:r w:rsidRPr="0029103F">
        <w:rPr>
          <w:rFonts w:ascii="Times New Roman" w:hAnsi="Times New Roman"/>
        </w:rPr>
        <w:t>международную</w:t>
      </w:r>
    </w:p>
    <w:p w:rsidR="00D736F2" w:rsidRPr="0029103F" w:rsidRDefault="00D736F2" w:rsidP="00B247F1">
      <w:pPr>
        <w:spacing w:after="0" w:line="240" w:lineRule="auto"/>
        <w:jc w:val="center"/>
        <w:rPr>
          <w:rFonts w:ascii="Times New Roman" w:hAnsi="Times New Roman"/>
        </w:rPr>
      </w:pPr>
      <w:r w:rsidRPr="0029103F">
        <w:rPr>
          <w:rFonts w:ascii="Times New Roman" w:hAnsi="Times New Roman"/>
        </w:rPr>
        <w:t>научн</w:t>
      </w:r>
      <w:r>
        <w:rPr>
          <w:rFonts w:ascii="Times New Roman" w:hAnsi="Times New Roman"/>
        </w:rPr>
        <w:t>о-практическую</w:t>
      </w:r>
    </w:p>
    <w:p w:rsidR="00D736F2" w:rsidRDefault="00D736F2" w:rsidP="00B247F1">
      <w:pPr>
        <w:spacing w:after="0" w:line="240" w:lineRule="auto"/>
        <w:jc w:val="center"/>
        <w:rPr>
          <w:rFonts w:ascii="Times New Roman" w:hAnsi="Times New Roman"/>
        </w:rPr>
      </w:pPr>
      <w:r w:rsidRPr="0029103F">
        <w:rPr>
          <w:rFonts w:ascii="Times New Roman" w:hAnsi="Times New Roman"/>
        </w:rPr>
        <w:t>конференцию</w:t>
      </w:r>
    </w:p>
    <w:p w:rsidR="00D736F2" w:rsidRPr="0044611D" w:rsidRDefault="00D736F2" w:rsidP="00B247F1">
      <w:pPr>
        <w:spacing w:after="0" w:line="240" w:lineRule="auto"/>
        <w:jc w:val="center"/>
        <w:rPr>
          <w:rFonts w:ascii="Times New Roman" w:hAnsi="Times New Roman"/>
          <w:sz w:val="8"/>
          <w:szCs w:val="8"/>
        </w:rPr>
      </w:pPr>
    </w:p>
    <w:p w:rsidR="00D736F2" w:rsidRDefault="00D736F2" w:rsidP="00B247F1">
      <w:pPr>
        <w:spacing w:after="0" w:line="240" w:lineRule="auto"/>
        <w:jc w:val="center"/>
        <w:rPr>
          <w:rFonts w:ascii="Times New Roman" w:hAnsi="Times New Roman"/>
          <w:b/>
        </w:rPr>
      </w:pPr>
      <w:r w:rsidRPr="0029103F">
        <w:rPr>
          <w:rFonts w:ascii="Times New Roman" w:hAnsi="Times New Roman"/>
          <w:b/>
        </w:rPr>
        <w:t>НЕПРЕРЫВНОЕ ЯЗЫКОВОЕ ОБРАЗОВАНИЕ И ФОРМИРОВАНИЕ СОВРЕМЕННОГО МИРОВОЗЗРЕНИЯ</w:t>
      </w:r>
      <w:r>
        <w:rPr>
          <w:rFonts w:ascii="Times New Roman" w:hAnsi="Times New Roman"/>
          <w:b/>
        </w:rPr>
        <w:t>,</w:t>
      </w:r>
    </w:p>
    <w:p w:rsidR="00D736F2" w:rsidRDefault="00D736F2" w:rsidP="00B247F1">
      <w:pPr>
        <w:spacing w:after="0" w:line="240" w:lineRule="auto"/>
        <w:jc w:val="center"/>
        <w:rPr>
          <w:sz w:val="28"/>
          <w:szCs w:val="28"/>
        </w:rPr>
      </w:pPr>
    </w:p>
    <w:p w:rsidR="00D736F2" w:rsidRPr="00DC457F" w:rsidRDefault="00D736F2" w:rsidP="00B247F1">
      <w:pPr>
        <w:spacing w:after="0" w:line="240" w:lineRule="auto"/>
        <w:jc w:val="center"/>
        <w:rPr>
          <w:rFonts w:ascii="Times New Roman" w:hAnsi="Times New Roman"/>
          <w:b/>
          <w:i/>
        </w:rPr>
      </w:pPr>
      <w:r w:rsidRPr="00DC457F">
        <w:rPr>
          <w:rFonts w:ascii="Times New Roman" w:hAnsi="Times New Roman"/>
          <w:b/>
          <w:i/>
        </w:rPr>
        <w:t>посвященн</w:t>
      </w:r>
      <w:r>
        <w:rPr>
          <w:rFonts w:ascii="Times New Roman" w:hAnsi="Times New Roman"/>
          <w:b/>
          <w:i/>
        </w:rPr>
        <w:t>ую</w:t>
      </w:r>
      <w:r w:rsidRPr="00DC457F">
        <w:rPr>
          <w:rFonts w:ascii="Times New Roman" w:hAnsi="Times New Roman"/>
          <w:b/>
          <w:i/>
        </w:rPr>
        <w:t xml:space="preserve"> 95-летию Педагогического института ВлГУ и 50-летию кафедры иностранных языков для неязыковых факультетов</w:t>
      </w:r>
      <w:r>
        <w:rPr>
          <w:rFonts w:ascii="Times New Roman" w:hAnsi="Times New Roman"/>
          <w:b/>
          <w:i/>
        </w:rPr>
        <w:t>.</w:t>
      </w:r>
    </w:p>
    <w:p w:rsidR="00D736F2" w:rsidRPr="00DC457F" w:rsidRDefault="00D736F2" w:rsidP="00B247F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736F2" w:rsidRPr="0044611D" w:rsidRDefault="00D736F2" w:rsidP="003602D5">
      <w:pPr>
        <w:spacing w:after="0" w:line="240" w:lineRule="auto"/>
        <w:ind w:firstLine="709"/>
        <w:rPr>
          <w:rFonts w:ascii="Times New Roman" w:hAnsi="Times New Roman"/>
          <w:sz w:val="8"/>
          <w:szCs w:val="8"/>
        </w:rPr>
      </w:pPr>
    </w:p>
    <w:p w:rsidR="00D736F2" w:rsidRPr="00E11040" w:rsidRDefault="00D736F2" w:rsidP="003602D5">
      <w:pPr>
        <w:spacing w:after="0" w:line="240" w:lineRule="auto"/>
        <w:ind w:firstLine="709"/>
        <w:rPr>
          <w:rFonts w:ascii="Times New Roman" w:hAnsi="Times New Roman"/>
          <w:i/>
        </w:rPr>
      </w:pPr>
      <w:r w:rsidRPr="00E11040">
        <w:rPr>
          <w:rFonts w:ascii="Times New Roman" w:hAnsi="Times New Roman"/>
          <w:i/>
        </w:rPr>
        <w:t xml:space="preserve">На обсуждение выносятся следующие проблемы: </w:t>
      </w:r>
    </w:p>
    <w:p w:rsidR="00D736F2" w:rsidRPr="00E11040" w:rsidRDefault="00D736F2" w:rsidP="003602D5">
      <w:pPr>
        <w:spacing w:after="0" w:line="240" w:lineRule="auto"/>
        <w:ind w:firstLine="709"/>
        <w:rPr>
          <w:rFonts w:ascii="Times New Roman" w:hAnsi="Times New Roman"/>
          <w:sz w:val="8"/>
          <w:szCs w:val="8"/>
        </w:rPr>
      </w:pPr>
    </w:p>
    <w:p w:rsidR="00D736F2" w:rsidRPr="0029103F" w:rsidRDefault="00D736F2" w:rsidP="003602D5">
      <w:pPr>
        <w:spacing w:after="0" w:line="240" w:lineRule="auto"/>
        <w:ind w:firstLine="709"/>
        <w:rPr>
          <w:rFonts w:ascii="Times New Roman" w:hAnsi="Times New Roman"/>
        </w:rPr>
      </w:pPr>
      <w:r w:rsidRPr="0029103F">
        <w:rPr>
          <w:rFonts w:ascii="Times New Roman" w:hAnsi="Times New Roman"/>
        </w:rPr>
        <w:t>- Дифференциация и интеграция языков современного мира.</w:t>
      </w:r>
    </w:p>
    <w:p w:rsidR="00D736F2" w:rsidRPr="0029103F" w:rsidRDefault="00D736F2" w:rsidP="003602D5">
      <w:pPr>
        <w:spacing w:after="0" w:line="240" w:lineRule="auto"/>
        <w:ind w:firstLine="709"/>
        <w:rPr>
          <w:rFonts w:ascii="Times New Roman" w:hAnsi="Times New Roman"/>
        </w:rPr>
      </w:pPr>
      <w:r w:rsidRPr="0029103F">
        <w:rPr>
          <w:rFonts w:ascii="Times New Roman" w:hAnsi="Times New Roman"/>
        </w:rPr>
        <w:t>- Язык современной науки.</w:t>
      </w:r>
    </w:p>
    <w:p w:rsidR="00D736F2" w:rsidRPr="0029103F" w:rsidRDefault="00D736F2" w:rsidP="003602D5">
      <w:pPr>
        <w:spacing w:after="0" w:line="240" w:lineRule="auto"/>
        <w:ind w:firstLine="709"/>
        <w:rPr>
          <w:rFonts w:ascii="Times New Roman" w:hAnsi="Times New Roman"/>
        </w:rPr>
      </w:pPr>
      <w:r w:rsidRPr="0029103F">
        <w:rPr>
          <w:rFonts w:ascii="Times New Roman" w:hAnsi="Times New Roman"/>
        </w:rPr>
        <w:t>- Языковая личность и полилингвизм.</w:t>
      </w:r>
    </w:p>
    <w:p w:rsidR="00D736F2" w:rsidRPr="0029103F" w:rsidRDefault="00D736F2" w:rsidP="003602D5">
      <w:pPr>
        <w:spacing w:after="0" w:line="240" w:lineRule="auto"/>
        <w:ind w:firstLine="709"/>
        <w:rPr>
          <w:rFonts w:ascii="Times New Roman" w:hAnsi="Times New Roman"/>
        </w:rPr>
      </w:pPr>
      <w:r w:rsidRPr="0029103F">
        <w:rPr>
          <w:rFonts w:ascii="Times New Roman" w:hAnsi="Times New Roman"/>
        </w:rPr>
        <w:t>- Языковое сознание в межкультурном взаимодействии.</w:t>
      </w:r>
    </w:p>
    <w:p w:rsidR="00D736F2" w:rsidRPr="0029103F" w:rsidRDefault="00D736F2" w:rsidP="003602D5">
      <w:pPr>
        <w:spacing w:after="0" w:line="240" w:lineRule="auto"/>
        <w:ind w:firstLine="709"/>
        <w:rPr>
          <w:rFonts w:ascii="Times New Roman" w:hAnsi="Times New Roman"/>
        </w:rPr>
      </w:pPr>
      <w:r w:rsidRPr="0029103F">
        <w:rPr>
          <w:rFonts w:ascii="Times New Roman" w:hAnsi="Times New Roman"/>
        </w:rPr>
        <w:t>- Цели и результаты образования.</w:t>
      </w:r>
    </w:p>
    <w:p w:rsidR="00D736F2" w:rsidRPr="0029103F" w:rsidRDefault="00D736F2" w:rsidP="003602D5">
      <w:pPr>
        <w:spacing w:after="0" w:line="240" w:lineRule="auto"/>
        <w:ind w:firstLine="709"/>
        <w:rPr>
          <w:rFonts w:ascii="Times New Roman" w:hAnsi="Times New Roman"/>
        </w:rPr>
      </w:pPr>
      <w:r w:rsidRPr="0029103F">
        <w:rPr>
          <w:rFonts w:ascii="Times New Roman" w:hAnsi="Times New Roman"/>
        </w:rPr>
        <w:t>- Образовательная среда и информационное пространство.</w:t>
      </w:r>
    </w:p>
    <w:p w:rsidR="00D736F2" w:rsidRPr="0029103F" w:rsidRDefault="00D736F2" w:rsidP="003602D5">
      <w:pPr>
        <w:spacing w:after="0" w:line="240" w:lineRule="auto"/>
        <w:ind w:firstLine="709"/>
        <w:rPr>
          <w:rFonts w:ascii="Times New Roman" w:hAnsi="Times New Roman"/>
        </w:rPr>
      </w:pPr>
      <w:r w:rsidRPr="0029103F">
        <w:rPr>
          <w:rFonts w:ascii="Times New Roman" w:hAnsi="Times New Roman"/>
        </w:rPr>
        <w:t>- Мировоззрение информационного общества.</w:t>
      </w:r>
    </w:p>
    <w:p w:rsidR="00D736F2" w:rsidRPr="0029103F" w:rsidRDefault="00D736F2" w:rsidP="003602D5">
      <w:pPr>
        <w:spacing w:after="0" w:line="240" w:lineRule="auto"/>
        <w:ind w:firstLine="709"/>
        <w:rPr>
          <w:rFonts w:ascii="Times New Roman" w:hAnsi="Times New Roman"/>
        </w:rPr>
      </w:pPr>
      <w:r w:rsidRPr="0029103F">
        <w:rPr>
          <w:rFonts w:ascii="Times New Roman" w:hAnsi="Times New Roman"/>
        </w:rPr>
        <w:t>- Креативность и социальное развитие личности.</w:t>
      </w:r>
    </w:p>
    <w:p w:rsidR="00D736F2" w:rsidRPr="0029103F" w:rsidRDefault="00D736F2" w:rsidP="003602D5">
      <w:pPr>
        <w:spacing w:after="0" w:line="240" w:lineRule="auto"/>
        <w:ind w:firstLine="709"/>
        <w:rPr>
          <w:rFonts w:ascii="Times New Roman" w:hAnsi="Times New Roman"/>
        </w:rPr>
      </w:pPr>
      <w:r w:rsidRPr="0029103F">
        <w:rPr>
          <w:rFonts w:ascii="Times New Roman" w:hAnsi="Times New Roman"/>
        </w:rPr>
        <w:t>- Интерактивность обучения и автономность учащегося.</w:t>
      </w:r>
    </w:p>
    <w:p w:rsidR="00D736F2" w:rsidRPr="0029103F" w:rsidRDefault="00D736F2" w:rsidP="003602D5">
      <w:pPr>
        <w:spacing w:after="0" w:line="240" w:lineRule="auto"/>
        <w:ind w:firstLine="709"/>
        <w:rPr>
          <w:rFonts w:ascii="Times New Roman" w:hAnsi="Times New Roman"/>
        </w:rPr>
      </w:pPr>
      <w:r w:rsidRPr="0029103F">
        <w:rPr>
          <w:rFonts w:ascii="Times New Roman" w:hAnsi="Times New Roman"/>
        </w:rPr>
        <w:t>- Современные технологии образования.</w:t>
      </w:r>
    </w:p>
    <w:p w:rsidR="00D736F2" w:rsidRPr="0044611D" w:rsidRDefault="00D736F2" w:rsidP="003602D5">
      <w:pPr>
        <w:spacing w:after="0" w:line="240" w:lineRule="auto"/>
        <w:ind w:firstLine="709"/>
        <w:rPr>
          <w:rFonts w:ascii="Times New Roman" w:hAnsi="Times New Roman"/>
          <w:sz w:val="10"/>
          <w:szCs w:val="10"/>
        </w:rPr>
      </w:pPr>
    </w:p>
    <w:p w:rsidR="00D736F2" w:rsidRDefault="00D736F2" w:rsidP="005E3B5A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Рабочие языки конференции: русский, английский, немецкий, французский.</w:t>
      </w:r>
    </w:p>
    <w:p w:rsidR="00D736F2" w:rsidRPr="0029103F" w:rsidRDefault="00D736F2" w:rsidP="003602D5">
      <w:pPr>
        <w:spacing w:after="0" w:line="240" w:lineRule="auto"/>
        <w:ind w:firstLine="709"/>
        <w:rPr>
          <w:rFonts w:ascii="Times New Roman" w:hAnsi="Times New Roman"/>
        </w:rPr>
      </w:pPr>
      <w:r w:rsidRPr="0029103F">
        <w:rPr>
          <w:rFonts w:ascii="Times New Roman" w:hAnsi="Times New Roman"/>
        </w:rPr>
        <w:t>Сборник материалов планируется издать к началу конференции.</w:t>
      </w:r>
    </w:p>
    <w:p w:rsidR="00D736F2" w:rsidRPr="0044611D" w:rsidRDefault="00D736F2" w:rsidP="003602D5">
      <w:pPr>
        <w:spacing w:after="0" w:line="240" w:lineRule="auto"/>
        <w:ind w:firstLine="709"/>
        <w:rPr>
          <w:rFonts w:ascii="Times New Roman" w:hAnsi="Times New Roman"/>
          <w:sz w:val="10"/>
          <w:szCs w:val="10"/>
        </w:rPr>
      </w:pPr>
    </w:p>
    <w:p w:rsidR="00D736F2" w:rsidRPr="003E3351" w:rsidRDefault="00D736F2" w:rsidP="003602D5">
      <w:pPr>
        <w:pStyle w:val="Default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E3351">
        <w:rPr>
          <w:rFonts w:ascii="Times New Roman" w:hAnsi="Times New Roman" w:cs="Times New Roman"/>
          <w:b/>
          <w:sz w:val="22"/>
          <w:szCs w:val="22"/>
        </w:rPr>
        <w:t>Требования к оформлению текста публикации</w:t>
      </w:r>
    </w:p>
    <w:p w:rsidR="00D736F2" w:rsidRPr="00E11040" w:rsidRDefault="00D736F2" w:rsidP="003602D5">
      <w:pPr>
        <w:pStyle w:val="Default"/>
        <w:ind w:firstLine="709"/>
        <w:jc w:val="both"/>
        <w:rPr>
          <w:rFonts w:ascii="Times New Roman" w:hAnsi="Times New Roman" w:cs="Times New Roman"/>
          <w:sz w:val="8"/>
          <w:szCs w:val="8"/>
        </w:rPr>
      </w:pPr>
    </w:p>
    <w:p w:rsidR="00D736F2" w:rsidRPr="0029103F" w:rsidRDefault="00D736F2" w:rsidP="003602D5">
      <w:pPr>
        <w:pStyle w:val="Defaul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9103F">
        <w:rPr>
          <w:rFonts w:ascii="Times New Roman" w:hAnsi="Times New Roman" w:cs="Times New Roman"/>
          <w:sz w:val="22"/>
          <w:szCs w:val="22"/>
        </w:rPr>
        <w:t xml:space="preserve">Тексты представляются в электронном виде. Формат: документ </w:t>
      </w:r>
      <w:r w:rsidRPr="0029103F">
        <w:rPr>
          <w:rFonts w:ascii="Times New Roman" w:hAnsi="Times New Roman" w:cs="Times New Roman"/>
          <w:sz w:val="22"/>
          <w:szCs w:val="22"/>
          <w:lang w:val="en-US"/>
        </w:rPr>
        <w:t>Word</w:t>
      </w:r>
      <w:r w:rsidRPr="0029103F">
        <w:rPr>
          <w:rFonts w:ascii="Times New Roman" w:hAnsi="Times New Roman" w:cs="Times New Roman"/>
          <w:sz w:val="22"/>
          <w:szCs w:val="22"/>
        </w:rPr>
        <w:t>, А4. Поля</w:t>
      </w:r>
      <w:r>
        <w:rPr>
          <w:rFonts w:ascii="Times New Roman" w:hAnsi="Times New Roman" w:cs="Times New Roman"/>
          <w:sz w:val="22"/>
          <w:szCs w:val="22"/>
        </w:rPr>
        <w:t xml:space="preserve"> -</w:t>
      </w:r>
      <w:r w:rsidRPr="0029103F">
        <w:rPr>
          <w:rFonts w:ascii="Times New Roman" w:hAnsi="Times New Roman" w:cs="Times New Roman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20 мм"/>
        </w:smartTagPr>
        <w:r w:rsidRPr="0029103F">
          <w:rPr>
            <w:rFonts w:ascii="Times New Roman" w:hAnsi="Times New Roman" w:cs="Times New Roman"/>
            <w:sz w:val="22"/>
            <w:szCs w:val="22"/>
          </w:rPr>
          <w:t>20 мм</w:t>
        </w:r>
      </w:smartTag>
      <w:r w:rsidRPr="0029103F">
        <w:rPr>
          <w:rFonts w:ascii="Times New Roman" w:hAnsi="Times New Roman" w:cs="Times New Roman"/>
          <w:sz w:val="22"/>
          <w:szCs w:val="22"/>
        </w:rPr>
        <w:t xml:space="preserve">. Шрифт: размер – 14; тип – </w:t>
      </w:r>
      <w:r w:rsidRPr="0029103F">
        <w:rPr>
          <w:rFonts w:ascii="Times New Roman" w:hAnsi="Times New Roman" w:cs="Times New Roman"/>
          <w:sz w:val="22"/>
          <w:szCs w:val="22"/>
          <w:lang w:val="en-US"/>
        </w:rPr>
        <w:t>Times</w:t>
      </w:r>
      <w:r w:rsidRPr="0029103F">
        <w:rPr>
          <w:rFonts w:ascii="Times New Roman" w:hAnsi="Times New Roman" w:cs="Times New Roman"/>
          <w:sz w:val="22"/>
          <w:szCs w:val="22"/>
        </w:rPr>
        <w:t xml:space="preserve"> </w:t>
      </w:r>
      <w:r w:rsidRPr="0029103F">
        <w:rPr>
          <w:rFonts w:ascii="Times New Roman" w:hAnsi="Times New Roman" w:cs="Times New Roman"/>
          <w:sz w:val="22"/>
          <w:szCs w:val="22"/>
          <w:lang w:val="en-US"/>
        </w:rPr>
        <w:t>New</w:t>
      </w:r>
      <w:r w:rsidRPr="0029103F">
        <w:rPr>
          <w:rFonts w:ascii="Times New Roman" w:hAnsi="Times New Roman" w:cs="Times New Roman"/>
          <w:sz w:val="22"/>
          <w:szCs w:val="22"/>
        </w:rPr>
        <w:t xml:space="preserve"> </w:t>
      </w:r>
      <w:r w:rsidRPr="0029103F">
        <w:rPr>
          <w:rFonts w:ascii="Times New Roman" w:hAnsi="Times New Roman" w:cs="Times New Roman"/>
          <w:sz w:val="22"/>
          <w:szCs w:val="22"/>
          <w:lang w:val="en-US"/>
        </w:rPr>
        <w:t>Roman</w:t>
      </w:r>
      <w:r w:rsidRPr="0029103F">
        <w:rPr>
          <w:rFonts w:ascii="Times New Roman" w:hAnsi="Times New Roman" w:cs="Times New Roman"/>
          <w:sz w:val="22"/>
          <w:szCs w:val="22"/>
        </w:rPr>
        <w:t>; межстрочный интервал – 1,</w:t>
      </w:r>
      <w:r>
        <w:rPr>
          <w:rFonts w:ascii="Times New Roman" w:hAnsi="Times New Roman" w:cs="Times New Roman"/>
          <w:sz w:val="22"/>
          <w:szCs w:val="22"/>
        </w:rPr>
        <w:t xml:space="preserve">5, </w:t>
      </w:r>
      <w:r w:rsidRPr="0029103F">
        <w:rPr>
          <w:rFonts w:ascii="Times New Roman" w:hAnsi="Times New Roman" w:cs="Times New Roman"/>
          <w:sz w:val="22"/>
          <w:szCs w:val="22"/>
        </w:rPr>
        <w:t xml:space="preserve">выравнивание по ширине, без переносов. </w:t>
      </w:r>
    </w:p>
    <w:p w:rsidR="00D736F2" w:rsidRDefault="00D736F2" w:rsidP="003602D5">
      <w:pPr>
        <w:pStyle w:val="Defaul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26A97">
        <w:rPr>
          <w:rFonts w:ascii="Times New Roman" w:hAnsi="Times New Roman" w:cs="Times New Roman"/>
          <w:sz w:val="22"/>
          <w:szCs w:val="22"/>
        </w:rPr>
        <w:t xml:space="preserve">Фамилия и инициалы автора(ов) строчными буквами в правом верхнем углу. Далее, через 1 интервал – полное название организации, город </w:t>
      </w:r>
      <w:r w:rsidRPr="00D41AC1">
        <w:rPr>
          <w:rFonts w:ascii="Times New Roman" w:hAnsi="Times New Roman" w:cs="Times New Roman"/>
          <w:sz w:val="22"/>
          <w:szCs w:val="22"/>
        </w:rPr>
        <w:t>и страна; через 1 интервал - название публикации по центру прописными буквами, шрифт – жирный, через 1 интервал – название и аннотация на английском языке (кегль – 12, одинарный интервал, до 6 строк / 300 знаков); после отступа в 1 интервал, следует текст.</w:t>
      </w:r>
    </w:p>
    <w:p w:rsidR="00D736F2" w:rsidRPr="00D41AC1" w:rsidRDefault="00D736F2" w:rsidP="003602D5">
      <w:pPr>
        <w:pStyle w:val="Defaul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Текст публикации и регистрационная форма должны быть представлены в оргкомитет </w:t>
      </w:r>
      <w:r w:rsidRPr="00041F0B">
        <w:rPr>
          <w:rFonts w:ascii="Times New Roman" w:hAnsi="Times New Roman" w:cs="Times New Roman"/>
          <w:b/>
          <w:sz w:val="22"/>
          <w:szCs w:val="22"/>
        </w:rPr>
        <w:t>до 1</w:t>
      </w:r>
      <w:r>
        <w:rPr>
          <w:rFonts w:ascii="Times New Roman" w:hAnsi="Times New Roman" w:cs="Times New Roman"/>
          <w:b/>
          <w:sz w:val="22"/>
          <w:szCs w:val="22"/>
        </w:rPr>
        <w:t>5</w:t>
      </w:r>
      <w:r w:rsidRPr="003E3351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января</w:t>
      </w:r>
      <w:r w:rsidRPr="003E3351">
        <w:rPr>
          <w:rFonts w:ascii="Times New Roman" w:hAnsi="Times New Roman" w:cs="Times New Roman"/>
          <w:b/>
          <w:sz w:val="22"/>
          <w:szCs w:val="22"/>
        </w:rPr>
        <w:t xml:space="preserve"> 201</w:t>
      </w:r>
      <w:r>
        <w:rPr>
          <w:rFonts w:ascii="Times New Roman" w:hAnsi="Times New Roman" w:cs="Times New Roman"/>
          <w:b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года.</w:t>
      </w:r>
    </w:p>
    <w:p w:rsidR="00D736F2" w:rsidRPr="005276FA" w:rsidRDefault="00D736F2" w:rsidP="003602D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П</w:t>
      </w:r>
      <w:r w:rsidRPr="005276FA">
        <w:rPr>
          <w:rFonts w:ascii="Times New Roman" w:hAnsi="Times New Roman"/>
          <w:color w:val="000000"/>
        </w:rPr>
        <w:t>лат</w:t>
      </w:r>
      <w:r>
        <w:rPr>
          <w:rFonts w:ascii="Times New Roman" w:hAnsi="Times New Roman"/>
          <w:color w:val="000000"/>
        </w:rPr>
        <w:t>а</w:t>
      </w:r>
      <w:r w:rsidRPr="005276FA">
        <w:rPr>
          <w:rFonts w:ascii="Times New Roman" w:hAnsi="Times New Roman"/>
          <w:color w:val="000000"/>
        </w:rPr>
        <w:t xml:space="preserve"> за публикацию </w:t>
      </w:r>
      <w:r>
        <w:rPr>
          <w:rFonts w:ascii="Times New Roman" w:hAnsi="Times New Roman"/>
          <w:color w:val="000000"/>
        </w:rPr>
        <w:t xml:space="preserve">составляет </w:t>
      </w:r>
      <w:r w:rsidRPr="003E3351">
        <w:rPr>
          <w:rFonts w:ascii="Times New Roman" w:hAnsi="Times New Roman"/>
          <w:b/>
          <w:color w:val="000000"/>
        </w:rPr>
        <w:t>150 руб.</w:t>
      </w:r>
      <w:r w:rsidRPr="005276FA">
        <w:rPr>
          <w:rFonts w:ascii="Times New Roman" w:hAnsi="Times New Roman"/>
          <w:color w:val="000000"/>
        </w:rPr>
        <w:t xml:space="preserve"> за 1 стр. </w:t>
      </w:r>
      <w:r>
        <w:rPr>
          <w:rFonts w:ascii="Times New Roman" w:hAnsi="Times New Roman"/>
          <w:color w:val="000000"/>
        </w:rPr>
        <w:t>(</w:t>
      </w:r>
      <w:r w:rsidRPr="005276FA">
        <w:rPr>
          <w:rFonts w:ascii="Times New Roman" w:hAnsi="Times New Roman"/>
          <w:color w:val="000000"/>
        </w:rPr>
        <w:t xml:space="preserve">+ </w:t>
      </w:r>
      <w:r w:rsidRPr="003E3351">
        <w:rPr>
          <w:rFonts w:ascii="Times New Roman" w:hAnsi="Times New Roman"/>
          <w:b/>
          <w:color w:val="000000"/>
        </w:rPr>
        <w:t>100 р</w:t>
      </w:r>
      <w:r w:rsidRPr="005276FA">
        <w:rPr>
          <w:rFonts w:ascii="Times New Roman" w:hAnsi="Times New Roman"/>
          <w:color w:val="000000"/>
        </w:rPr>
        <w:t>. за пересылку в случае заочного участия).</w:t>
      </w:r>
      <w:r>
        <w:rPr>
          <w:rFonts w:ascii="Times New Roman" w:hAnsi="Times New Roman"/>
          <w:color w:val="000000"/>
        </w:rPr>
        <w:t xml:space="preserve"> </w:t>
      </w:r>
      <w:r w:rsidRPr="005276FA">
        <w:rPr>
          <w:rFonts w:ascii="Times New Roman" w:hAnsi="Times New Roman"/>
        </w:rPr>
        <w:t xml:space="preserve">Оплата осуществляется после того, как автор получит подтверждение о принятии материалов к публикации. </w:t>
      </w:r>
    </w:p>
    <w:p w:rsidR="00D736F2" w:rsidRPr="00D41AC1" w:rsidRDefault="00D736F2" w:rsidP="003602D5">
      <w:pPr>
        <w:spacing w:after="0" w:line="240" w:lineRule="auto"/>
        <w:ind w:firstLine="709"/>
        <w:rPr>
          <w:rFonts w:ascii="Times New Roman" w:hAnsi="Times New Roman"/>
        </w:rPr>
      </w:pPr>
    </w:p>
    <w:p w:rsidR="00D736F2" w:rsidRPr="00D41AC1" w:rsidRDefault="00D736F2" w:rsidP="003602D5">
      <w:pPr>
        <w:spacing w:after="0" w:line="240" w:lineRule="auto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Т</w:t>
      </w:r>
      <w:r w:rsidRPr="00D41AC1">
        <w:rPr>
          <w:rFonts w:ascii="Times New Roman" w:hAnsi="Times New Roman"/>
          <w:b/>
          <w:i/>
        </w:rPr>
        <w:t>елефон</w:t>
      </w:r>
      <w:r>
        <w:rPr>
          <w:rFonts w:ascii="Times New Roman" w:hAnsi="Times New Roman"/>
          <w:b/>
          <w:i/>
        </w:rPr>
        <w:t>ы для справок:</w:t>
      </w:r>
    </w:p>
    <w:p w:rsidR="00D736F2" w:rsidRDefault="00D736F2" w:rsidP="003602D5">
      <w:pPr>
        <w:spacing w:after="0" w:line="240" w:lineRule="auto"/>
        <w:ind w:firstLine="709"/>
        <w:rPr>
          <w:rStyle w:val="Emphasis"/>
          <w:rFonts w:ascii="Times New Roman" w:hAnsi="Times New Roman"/>
        </w:rPr>
      </w:pPr>
      <w:r>
        <w:rPr>
          <w:rStyle w:val="Emphasis"/>
          <w:rFonts w:ascii="Times New Roman" w:hAnsi="Times New Roman"/>
        </w:rPr>
        <w:t xml:space="preserve">(4922) 33-87-29 – </w:t>
      </w:r>
      <w:r w:rsidRPr="0029103F">
        <w:rPr>
          <w:rFonts w:ascii="Times New Roman" w:hAnsi="Times New Roman"/>
        </w:rPr>
        <w:t>кафедр</w:t>
      </w:r>
      <w:r>
        <w:rPr>
          <w:rFonts w:ascii="Times New Roman" w:hAnsi="Times New Roman"/>
        </w:rPr>
        <w:t xml:space="preserve">а </w:t>
      </w:r>
      <w:r w:rsidRPr="0029103F">
        <w:rPr>
          <w:rFonts w:ascii="Times New Roman" w:hAnsi="Times New Roman"/>
        </w:rPr>
        <w:t>иностранных языков для неязыковых факультетов</w:t>
      </w:r>
    </w:p>
    <w:p w:rsidR="00D736F2" w:rsidRDefault="00D736F2" w:rsidP="003602D5">
      <w:pPr>
        <w:spacing w:after="0" w:line="240" w:lineRule="auto"/>
        <w:ind w:firstLine="709"/>
        <w:rPr>
          <w:rFonts w:ascii="Times New Roman" w:hAnsi="Times New Roman"/>
        </w:rPr>
      </w:pPr>
      <w:r w:rsidRPr="00D41AC1">
        <w:rPr>
          <w:rStyle w:val="Emphasis"/>
          <w:rFonts w:ascii="Times New Roman" w:hAnsi="Times New Roman"/>
        </w:rPr>
        <w:t>8 904 261 00 41</w:t>
      </w:r>
      <w:r w:rsidRPr="0029103F">
        <w:rPr>
          <w:rStyle w:val="Emphasis"/>
          <w:rFonts w:ascii="Times New Roman" w:hAnsi="Times New Roman"/>
        </w:rPr>
        <w:t xml:space="preserve"> </w:t>
      </w:r>
      <w:r w:rsidRPr="0029103F">
        <w:rPr>
          <w:rFonts w:ascii="Times New Roman" w:hAnsi="Times New Roman"/>
        </w:rPr>
        <w:t>– зав. кафедрой Мартынова Татьяна Владимировна</w:t>
      </w:r>
    </w:p>
    <w:p w:rsidR="00D736F2" w:rsidRPr="00C56261" w:rsidRDefault="00D736F2" w:rsidP="001E3753">
      <w:pPr>
        <w:spacing w:after="0" w:line="240" w:lineRule="auto"/>
        <w:ind w:firstLine="709"/>
        <w:rPr>
          <w:rFonts w:ascii="Times New Roman" w:hAnsi="Times New Roman"/>
          <w:b/>
        </w:rPr>
      </w:pPr>
      <w:r w:rsidRPr="00FE3AF2">
        <w:rPr>
          <w:rFonts w:ascii="Times New Roman" w:hAnsi="Times New Roman"/>
          <w:b/>
          <w:i/>
        </w:rPr>
        <w:t>Адрес эл. почты:</w:t>
      </w:r>
      <w:r w:rsidRPr="00C56261">
        <w:rPr>
          <w:rFonts w:ascii="Times New Roman" w:hAnsi="Times New Roman"/>
          <w:b/>
        </w:rPr>
        <w:t xml:space="preserve"> </w:t>
      </w:r>
      <w:r w:rsidRPr="00C56261">
        <w:rPr>
          <w:rFonts w:ascii="Times New Roman" w:hAnsi="Times New Roman"/>
          <w:b/>
          <w:lang w:val="en-US"/>
        </w:rPr>
        <w:t>tatianamart</w:t>
      </w:r>
      <w:r w:rsidRPr="00C56261">
        <w:rPr>
          <w:rFonts w:ascii="Times New Roman" w:hAnsi="Times New Roman"/>
          <w:b/>
        </w:rPr>
        <w:t>@</w:t>
      </w:r>
      <w:r w:rsidRPr="00C56261">
        <w:rPr>
          <w:rFonts w:ascii="Times New Roman" w:hAnsi="Times New Roman"/>
          <w:b/>
          <w:lang w:val="en-US"/>
        </w:rPr>
        <w:t>rambler</w:t>
      </w:r>
      <w:r w:rsidRPr="00C56261">
        <w:rPr>
          <w:rFonts w:ascii="Times New Roman" w:hAnsi="Times New Roman"/>
          <w:b/>
        </w:rPr>
        <w:t>.</w:t>
      </w:r>
      <w:r w:rsidRPr="00C56261">
        <w:rPr>
          <w:rFonts w:ascii="Times New Roman" w:hAnsi="Times New Roman"/>
          <w:b/>
          <w:lang w:val="en-US"/>
        </w:rPr>
        <w:t>ru</w:t>
      </w:r>
    </w:p>
    <w:p w:rsidR="00D736F2" w:rsidRDefault="00D736F2" w:rsidP="003602D5">
      <w:pPr>
        <w:spacing w:after="0" w:line="240" w:lineRule="auto"/>
        <w:ind w:firstLine="709"/>
        <w:rPr>
          <w:rFonts w:ascii="Times New Roman" w:hAnsi="Times New Roman"/>
        </w:rPr>
      </w:pPr>
    </w:p>
    <w:p w:rsidR="00D736F2" w:rsidRPr="0029103F" w:rsidRDefault="00D736F2" w:rsidP="003602D5">
      <w:pPr>
        <w:spacing w:after="0" w:line="240" w:lineRule="auto"/>
        <w:ind w:firstLine="709"/>
        <w:rPr>
          <w:rFonts w:ascii="Times New Roman" w:hAnsi="Times New Roman"/>
        </w:rPr>
      </w:pPr>
    </w:p>
    <w:p w:rsidR="00D736F2" w:rsidRPr="006B71BE" w:rsidRDefault="00D736F2" w:rsidP="003602D5">
      <w:pPr>
        <w:pStyle w:val="NormalWeb"/>
        <w:spacing w:before="0" w:after="0"/>
        <w:ind w:firstLine="709"/>
        <w:jc w:val="center"/>
        <w:rPr>
          <w:rStyle w:val="Strong"/>
          <w:sz w:val="22"/>
          <w:szCs w:val="22"/>
        </w:rPr>
      </w:pPr>
      <w:r>
        <w:rPr>
          <w:rStyle w:val="Strong"/>
          <w:sz w:val="22"/>
          <w:szCs w:val="22"/>
        </w:rPr>
        <w:t>Регистрационная форма</w:t>
      </w:r>
    </w:p>
    <w:p w:rsidR="00D736F2" w:rsidRPr="006B71BE" w:rsidRDefault="00D736F2" w:rsidP="007738E5">
      <w:pPr>
        <w:tabs>
          <w:tab w:val="left" w:pos="6663"/>
        </w:tabs>
        <w:spacing w:after="0" w:line="240" w:lineRule="auto"/>
        <w:ind w:right="722" w:firstLine="709"/>
        <w:rPr>
          <w:rFonts w:ascii="Times New Roman" w:hAnsi="Times New Roman"/>
        </w:rPr>
      </w:pPr>
      <w:r w:rsidRPr="006B71BE">
        <w:rPr>
          <w:rFonts w:ascii="Times New Roman" w:hAnsi="Times New Roman"/>
        </w:rPr>
        <w:t>Фамилия, имя, отчество __________</w:t>
      </w:r>
      <w:r>
        <w:rPr>
          <w:rFonts w:ascii="Times New Roman" w:hAnsi="Times New Roman"/>
        </w:rPr>
        <w:t>__________</w:t>
      </w:r>
      <w:r w:rsidRPr="006B71BE">
        <w:rPr>
          <w:rFonts w:ascii="Times New Roman" w:hAnsi="Times New Roman"/>
        </w:rPr>
        <w:t>____________</w:t>
      </w:r>
    </w:p>
    <w:p w:rsidR="00D736F2" w:rsidRPr="006B71BE" w:rsidRDefault="00D736F2" w:rsidP="007738E5">
      <w:pPr>
        <w:tabs>
          <w:tab w:val="left" w:pos="6663"/>
        </w:tabs>
        <w:spacing w:after="0" w:line="240" w:lineRule="auto"/>
        <w:ind w:right="722" w:firstLine="709"/>
        <w:rPr>
          <w:rFonts w:ascii="Times New Roman" w:hAnsi="Times New Roman"/>
        </w:rPr>
      </w:pPr>
      <w:r w:rsidRPr="006B71BE">
        <w:rPr>
          <w:rFonts w:ascii="Times New Roman" w:hAnsi="Times New Roman"/>
        </w:rPr>
        <w:t>_________________________________________</w:t>
      </w:r>
      <w:r>
        <w:rPr>
          <w:rFonts w:ascii="Times New Roman" w:hAnsi="Times New Roman"/>
        </w:rPr>
        <w:t>__________</w:t>
      </w:r>
      <w:r w:rsidRPr="006B71BE">
        <w:rPr>
          <w:rFonts w:ascii="Times New Roman" w:hAnsi="Times New Roman"/>
        </w:rPr>
        <w:t>__</w:t>
      </w:r>
    </w:p>
    <w:p w:rsidR="00D736F2" w:rsidRPr="006B71BE" w:rsidRDefault="00D736F2" w:rsidP="007738E5">
      <w:pPr>
        <w:tabs>
          <w:tab w:val="left" w:pos="6663"/>
        </w:tabs>
        <w:spacing w:after="0" w:line="240" w:lineRule="auto"/>
        <w:ind w:right="722" w:firstLine="709"/>
        <w:rPr>
          <w:rFonts w:ascii="Times New Roman" w:hAnsi="Times New Roman"/>
        </w:rPr>
      </w:pPr>
      <w:r w:rsidRPr="006B71BE">
        <w:rPr>
          <w:rFonts w:ascii="Times New Roman" w:hAnsi="Times New Roman"/>
        </w:rPr>
        <w:t>Место работы ____________________________</w:t>
      </w:r>
      <w:r>
        <w:rPr>
          <w:rFonts w:ascii="Times New Roman" w:hAnsi="Times New Roman"/>
        </w:rPr>
        <w:t>___________</w:t>
      </w:r>
      <w:r w:rsidRPr="006B71BE">
        <w:rPr>
          <w:rFonts w:ascii="Times New Roman" w:hAnsi="Times New Roman"/>
        </w:rPr>
        <w:t>__</w:t>
      </w:r>
    </w:p>
    <w:p w:rsidR="00D736F2" w:rsidRPr="006B71BE" w:rsidRDefault="00D736F2" w:rsidP="007738E5">
      <w:pPr>
        <w:tabs>
          <w:tab w:val="left" w:pos="6663"/>
        </w:tabs>
        <w:spacing w:after="0" w:line="240" w:lineRule="auto"/>
        <w:ind w:right="722" w:firstLine="709"/>
        <w:rPr>
          <w:rFonts w:ascii="Times New Roman" w:hAnsi="Times New Roman"/>
        </w:rPr>
      </w:pPr>
      <w:r w:rsidRPr="006B71BE">
        <w:rPr>
          <w:rFonts w:ascii="Times New Roman" w:hAnsi="Times New Roman"/>
        </w:rPr>
        <w:t>__________________________________________</w:t>
      </w:r>
      <w:r>
        <w:rPr>
          <w:rFonts w:ascii="Times New Roman" w:hAnsi="Times New Roman"/>
        </w:rPr>
        <w:t>__________</w:t>
      </w:r>
      <w:r w:rsidRPr="006B71BE">
        <w:rPr>
          <w:rFonts w:ascii="Times New Roman" w:hAnsi="Times New Roman"/>
        </w:rPr>
        <w:t>_</w:t>
      </w:r>
    </w:p>
    <w:p w:rsidR="00D736F2" w:rsidRPr="006B71BE" w:rsidRDefault="00D736F2" w:rsidP="007738E5">
      <w:pPr>
        <w:tabs>
          <w:tab w:val="left" w:pos="6663"/>
        </w:tabs>
        <w:spacing w:after="0" w:line="240" w:lineRule="auto"/>
        <w:ind w:right="722" w:firstLine="709"/>
        <w:rPr>
          <w:rFonts w:ascii="Times New Roman" w:hAnsi="Times New Roman"/>
        </w:rPr>
      </w:pPr>
      <w:r w:rsidRPr="006B71BE">
        <w:rPr>
          <w:rFonts w:ascii="Times New Roman" w:hAnsi="Times New Roman"/>
        </w:rPr>
        <w:t>Должность _________________________________</w:t>
      </w:r>
      <w:r>
        <w:rPr>
          <w:rFonts w:ascii="Times New Roman" w:hAnsi="Times New Roman"/>
        </w:rPr>
        <w:t>__________</w:t>
      </w:r>
    </w:p>
    <w:p w:rsidR="00D736F2" w:rsidRPr="006B71BE" w:rsidRDefault="00D736F2" w:rsidP="007738E5">
      <w:pPr>
        <w:tabs>
          <w:tab w:val="left" w:pos="6663"/>
        </w:tabs>
        <w:spacing w:after="0" w:line="240" w:lineRule="auto"/>
        <w:ind w:right="722" w:firstLine="709"/>
        <w:rPr>
          <w:rFonts w:ascii="Times New Roman" w:hAnsi="Times New Roman"/>
        </w:rPr>
      </w:pPr>
      <w:r w:rsidRPr="006B71BE">
        <w:rPr>
          <w:rFonts w:ascii="Times New Roman" w:hAnsi="Times New Roman"/>
        </w:rPr>
        <w:t>Ученая степень______________________________</w:t>
      </w:r>
      <w:r>
        <w:rPr>
          <w:rFonts w:ascii="Times New Roman" w:hAnsi="Times New Roman"/>
        </w:rPr>
        <w:t>__________</w:t>
      </w:r>
    </w:p>
    <w:p w:rsidR="00D736F2" w:rsidRPr="006B71BE" w:rsidRDefault="00D736F2" w:rsidP="007738E5">
      <w:pPr>
        <w:tabs>
          <w:tab w:val="left" w:pos="6663"/>
        </w:tabs>
        <w:spacing w:after="0" w:line="240" w:lineRule="auto"/>
        <w:ind w:right="722" w:firstLine="709"/>
        <w:rPr>
          <w:rFonts w:ascii="Times New Roman" w:hAnsi="Times New Roman"/>
        </w:rPr>
      </w:pPr>
      <w:r w:rsidRPr="006B71BE">
        <w:rPr>
          <w:rFonts w:ascii="Times New Roman" w:hAnsi="Times New Roman"/>
        </w:rPr>
        <w:t>Ученое звание______________________________</w:t>
      </w:r>
      <w:r>
        <w:rPr>
          <w:rFonts w:ascii="Times New Roman" w:hAnsi="Times New Roman"/>
        </w:rPr>
        <w:t>___________</w:t>
      </w:r>
    </w:p>
    <w:p w:rsidR="00D736F2" w:rsidRPr="006B71BE" w:rsidRDefault="00D736F2" w:rsidP="007738E5">
      <w:pPr>
        <w:tabs>
          <w:tab w:val="left" w:pos="6663"/>
        </w:tabs>
        <w:spacing w:after="0" w:line="240" w:lineRule="auto"/>
        <w:ind w:right="722" w:firstLine="709"/>
        <w:rPr>
          <w:rFonts w:ascii="Times New Roman" w:hAnsi="Times New Roman"/>
        </w:rPr>
      </w:pPr>
      <w:r w:rsidRPr="006B71BE">
        <w:rPr>
          <w:rFonts w:ascii="Times New Roman" w:hAnsi="Times New Roman"/>
        </w:rPr>
        <w:t>Город, страна, код (индекс) ___________________</w:t>
      </w:r>
      <w:r>
        <w:rPr>
          <w:rFonts w:ascii="Times New Roman" w:hAnsi="Times New Roman"/>
        </w:rPr>
        <w:t>__________</w:t>
      </w:r>
    </w:p>
    <w:p w:rsidR="00D736F2" w:rsidRPr="006B71BE" w:rsidRDefault="00D736F2" w:rsidP="007738E5">
      <w:pPr>
        <w:tabs>
          <w:tab w:val="left" w:pos="6663"/>
        </w:tabs>
        <w:spacing w:after="0" w:line="240" w:lineRule="auto"/>
        <w:ind w:right="722" w:firstLine="709"/>
        <w:rPr>
          <w:rFonts w:ascii="Times New Roman" w:hAnsi="Times New Roman"/>
        </w:rPr>
      </w:pPr>
      <w:r w:rsidRPr="006B71BE">
        <w:rPr>
          <w:rFonts w:ascii="Times New Roman" w:hAnsi="Times New Roman"/>
        </w:rPr>
        <w:t>___________________________________________</w:t>
      </w:r>
      <w:r>
        <w:rPr>
          <w:rFonts w:ascii="Times New Roman" w:hAnsi="Times New Roman"/>
        </w:rPr>
        <w:t>__________</w:t>
      </w:r>
    </w:p>
    <w:p w:rsidR="00D736F2" w:rsidRPr="006B71BE" w:rsidRDefault="00D736F2" w:rsidP="007738E5">
      <w:pPr>
        <w:tabs>
          <w:tab w:val="left" w:pos="6663"/>
        </w:tabs>
        <w:spacing w:after="0" w:line="240" w:lineRule="auto"/>
        <w:ind w:right="722" w:firstLine="709"/>
        <w:rPr>
          <w:rFonts w:ascii="Times New Roman" w:hAnsi="Times New Roman"/>
        </w:rPr>
      </w:pPr>
      <w:r w:rsidRPr="006B71BE">
        <w:rPr>
          <w:rFonts w:ascii="Times New Roman" w:hAnsi="Times New Roman"/>
        </w:rPr>
        <w:t>Почтовый адрес ____________________________</w:t>
      </w:r>
      <w:r>
        <w:rPr>
          <w:rFonts w:ascii="Times New Roman" w:hAnsi="Times New Roman"/>
        </w:rPr>
        <w:t>___________</w:t>
      </w:r>
    </w:p>
    <w:p w:rsidR="00D736F2" w:rsidRPr="006B71BE" w:rsidRDefault="00D736F2" w:rsidP="007738E5">
      <w:pPr>
        <w:tabs>
          <w:tab w:val="left" w:pos="6663"/>
        </w:tabs>
        <w:spacing w:after="0" w:line="240" w:lineRule="auto"/>
        <w:ind w:right="722" w:firstLine="709"/>
        <w:rPr>
          <w:rFonts w:ascii="Times New Roman" w:hAnsi="Times New Roman"/>
        </w:rPr>
      </w:pPr>
      <w:r w:rsidRPr="006B71BE">
        <w:rPr>
          <w:rFonts w:ascii="Times New Roman" w:hAnsi="Times New Roman"/>
        </w:rPr>
        <w:t>___________________________________________</w:t>
      </w:r>
      <w:r>
        <w:rPr>
          <w:rFonts w:ascii="Times New Roman" w:hAnsi="Times New Roman"/>
        </w:rPr>
        <w:t>__________</w:t>
      </w:r>
    </w:p>
    <w:p w:rsidR="00D736F2" w:rsidRPr="006B71BE" w:rsidRDefault="00D736F2" w:rsidP="007738E5">
      <w:pPr>
        <w:tabs>
          <w:tab w:val="left" w:pos="6663"/>
        </w:tabs>
        <w:spacing w:after="0" w:line="240" w:lineRule="auto"/>
        <w:ind w:right="722" w:firstLine="709"/>
        <w:rPr>
          <w:rFonts w:ascii="Times New Roman" w:hAnsi="Times New Roman"/>
        </w:rPr>
      </w:pPr>
      <w:r w:rsidRPr="006B71BE">
        <w:rPr>
          <w:rFonts w:ascii="Times New Roman" w:hAnsi="Times New Roman"/>
        </w:rPr>
        <w:t>Телефон ___________________________________</w:t>
      </w:r>
      <w:r>
        <w:rPr>
          <w:rFonts w:ascii="Times New Roman" w:hAnsi="Times New Roman"/>
        </w:rPr>
        <w:t>__________</w:t>
      </w:r>
    </w:p>
    <w:p w:rsidR="00D736F2" w:rsidRPr="006B71BE" w:rsidRDefault="00D736F2" w:rsidP="007738E5">
      <w:pPr>
        <w:tabs>
          <w:tab w:val="left" w:pos="6663"/>
        </w:tabs>
        <w:spacing w:after="0" w:line="240" w:lineRule="auto"/>
        <w:ind w:right="722" w:firstLine="709"/>
        <w:rPr>
          <w:rFonts w:ascii="Times New Roman" w:hAnsi="Times New Roman"/>
        </w:rPr>
      </w:pPr>
      <w:r w:rsidRPr="006B71BE">
        <w:rPr>
          <w:rFonts w:ascii="Times New Roman" w:hAnsi="Times New Roman"/>
          <w:lang w:val="en-US"/>
        </w:rPr>
        <w:t>E</w:t>
      </w:r>
      <w:r w:rsidRPr="006B71BE">
        <w:rPr>
          <w:rFonts w:ascii="Times New Roman" w:hAnsi="Times New Roman"/>
        </w:rPr>
        <w:t>-</w:t>
      </w:r>
      <w:r w:rsidRPr="006B71BE">
        <w:rPr>
          <w:rFonts w:ascii="Times New Roman" w:hAnsi="Times New Roman"/>
          <w:lang w:val="en-US"/>
        </w:rPr>
        <w:t>mail</w:t>
      </w:r>
      <w:r w:rsidRPr="006B71BE">
        <w:rPr>
          <w:rFonts w:ascii="Times New Roman" w:hAnsi="Times New Roman"/>
        </w:rPr>
        <w:t xml:space="preserve"> _____________________________________</w:t>
      </w:r>
      <w:r>
        <w:rPr>
          <w:rFonts w:ascii="Times New Roman" w:hAnsi="Times New Roman"/>
        </w:rPr>
        <w:t>__________</w:t>
      </w:r>
    </w:p>
    <w:p w:rsidR="00D736F2" w:rsidRPr="006B71BE" w:rsidRDefault="00D736F2" w:rsidP="007738E5">
      <w:pPr>
        <w:tabs>
          <w:tab w:val="left" w:pos="6663"/>
        </w:tabs>
        <w:spacing w:after="0" w:line="240" w:lineRule="auto"/>
        <w:ind w:right="722" w:firstLine="709"/>
        <w:rPr>
          <w:rFonts w:ascii="Times New Roman" w:hAnsi="Times New Roman"/>
        </w:rPr>
      </w:pPr>
      <w:r w:rsidRPr="006B71BE">
        <w:rPr>
          <w:rFonts w:ascii="Times New Roman" w:hAnsi="Times New Roman"/>
        </w:rPr>
        <w:t>Название выступления_______________________</w:t>
      </w:r>
      <w:r>
        <w:rPr>
          <w:rFonts w:ascii="Times New Roman" w:hAnsi="Times New Roman"/>
        </w:rPr>
        <w:t>___________</w:t>
      </w:r>
    </w:p>
    <w:p w:rsidR="00D736F2" w:rsidRPr="006B71BE" w:rsidRDefault="00D736F2" w:rsidP="007738E5">
      <w:pPr>
        <w:tabs>
          <w:tab w:val="left" w:pos="6663"/>
        </w:tabs>
        <w:spacing w:after="0" w:line="240" w:lineRule="auto"/>
        <w:ind w:right="722" w:firstLine="709"/>
        <w:rPr>
          <w:rFonts w:ascii="Times New Roman" w:hAnsi="Times New Roman"/>
        </w:rPr>
      </w:pPr>
      <w:r w:rsidRPr="006B71BE">
        <w:rPr>
          <w:rFonts w:ascii="Times New Roman" w:hAnsi="Times New Roman"/>
        </w:rPr>
        <w:t>___________________________________________</w:t>
      </w:r>
      <w:r>
        <w:rPr>
          <w:rFonts w:ascii="Times New Roman" w:hAnsi="Times New Roman"/>
        </w:rPr>
        <w:t>___________</w:t>
      </w:r>
    </w:p>
    <w:p w:rsidR="00D736F2" w:rsidRPr="006B71BE" w:rsidRDefault="00D736F2" w:rsidP="007738E5">
      <w:pPr>
        <w:spacing w:after="0" w:line="240" w:lineRule="auto"/>
        <w:ind w:left="709"/>
        <w:rPr>
          <w:rFonts w:ascii="Times New Roman" w:hAnsi="Times New Roman"/>
        </w:rPr>
      </w:pPr>
      <w:r w:rsidRPr="006B71BE">
        <w:rPr>
          <w:rFonts w:ascii="Times New Roman" w:hAnsi="Times New Roman"/>
        </w:rPr>
        <w:t xml:space="preserve">Форма участия (пленарный, секционный доклад, </w:t>
      </w:r>
      <w:r>
        <w:rPr>
          <w:rFonts w:ascii="Times New Roman" w:hAnsi="Times New Roman"/>
        </w:rPr>
        <w:t xml:space="preserve">мастер-класс, </w:t>
      </w:r>
      <w:r w:rsidRPr="006B71BE">
        <w:rPr>
          <w:rFonts w:ascii="Times New Roman" w:hAnsi="Times New Roman"/>
        </w:rPr>
        <w:t>заочное участие)____________________________</w:t>
      </w:r>
      <w:r>
        <w:rPr>
          <w:rFonts w:ascii="Times New Roman" w:hAnsi="Times New Roman"/>
        </w:rPr>
        <w:t>__________</w:t>
      </w:r>
    </w:p>
    <w:p w:rsidR="00D736F2" w:rsidRDefault="00D736F2" w:rsidP="007738E5">
      <w:pPr>
        <w:spacing w:after="0" w:line="240" w:lineRule="auto"/>
        <w:ind w:left="709"/>
        <w:rPr>
          <w:rFonts w:ascii="Times New Roman" w:hAnsi="Times New Roman"/>
        </w:rPr>
      </w:pPr>
      <w:r w:rsidRPr="006B71BE">
        <w:rPr>
          <w:rFonts w:ascii="Times New Roman" w:hAnsi="Times New Roman"/>
        </w:rPr>
        <w:t>Необходимость технических средств для демонстрации материалов доклада_________________</w:t>
      </w:r>
      <w:r>
        <w:rPr>
          <w:rFonts w:ascii="Times New Roman" w:hAnsi="Times New Roman"/>
        </w:rPr>
        <w:t>______________________</w:t>
      </w:r>
    </w:p>
    <w:p w:rsidR="00D736F2" w:rsidRPr="006B71BE" w:rsidRDefault="00D736F2" w:rsidP="003602D5">
      <w:pPr>
        <w:spacing w:after="0" w:line="240" w:lineRule="auto"/>
        <w:ind w:firstLine="709"/>
        <w:rPr>
          <w:rFonts w:ascii="Times New Roman" w:hAnsi="Times New Roman"/>
        </w:rPr>
      </w:pPr>
    </w:p>
    <w:p w:rsidR="00D736F2" w:rsidRPr="006B71BE" w:rsidRDefault="00D736F2" w:rsidP="003602D5">
      <w:pPr>
        <w:pStyle w:val="NormalWeb"/>
        <w:spacing w:before="0" w:after="0"/>
        <w:ind w:firstLine="709"/>
        <w:jc w:val="center"/>
        <w:rPr>
          <w:rStyle w:val="Strong"/>
          <w:sz w:val="22"/>
          <w:szCs w:val="22"/>
        </w:rPr>
      </w:pPr>
    </w:p>
    <w:p w:rsidR="00D736F2" w:rsidRPr="006B71BE" w:rsidRDefault="00D736F2" w:rsidP="003602D5">
      <w:pPr>
        <w:pStyle w:val="NormalWeb"/>
        <w:spacing w:before="0" w:after="0"/>
        <w:ind w:firstLine="709"/>
        <w:jc w:val="center"/>
        <w:rPr>
          <w:rStyle w:val="Strong"/>
          <w:sz w:val="22"/>
          <w:szCs w:val="22"/>
        </w:rPr>
      </w:pPr>
    </w:p>
    <w:sectPr w:rsidR="00D736F2" w:rsidRPr="006B71BE" w:rsidSect="00AC229E">
      <w:pgSz w:w="16838" w:h="11906" w:orient="landscape"/>
      <w:pgMar w:top="680" w:right="680" w:bottom="680" w:left="680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45A0"/>
    <w:rsid w:val="000015C1"/>
    <w:rsid w:val="000039FB"/>
    <w:rsid w:val="00004F91"/>
    <w:rsid w:val="00005ACF"/>
    <w:rsid w:val="00006F99"/>
    <w:rsid w:val="00006FAC"/>
    <w:rsid w:val="00007968"/>
    <w:rsid w:val="00007E6B"/>
    <w:rsid w:val="000148D2"/>
    <w:rsid w:val="0001588B"/>
    <w:rsid w:val="00035129"/>
    <w:rsid w:val="000407BE"/>
    <w:rsid w:val="00041F0B"/>
    <w:rsid w:val="00046745"/>
    <w:rsid w:val="00057F1B"/>
    <w:rsid w:val="000636A8"/>
    <w:rsid w:val="00070CF9"/>
    <w:rsid w:val="0007209C"/>
    <w:rsid w:val="000745E0"/>
    <w:rsid w:val="00080639"/>
    <w:rsid w:val="000817E9"/>
    <w:rsid w:val="000821A9"/>
    <w:rsid w:val="00094F86"/>
    <w:rsid w:val="000952FB"/>
    <w:rsid w:val="000965C6"/>
    <w:rsid w:val="000A6F71"/>
    <w:rsid w:val="000B2E6B"/>
    <w:rsid w:val="000B6C0A"/>
    <w:rsid w:val="000C10F2"/>
    <w:rsid w:val="000C66A8"/>
    <w:rsid w:val="000C718D"/>
    <w:rsid w:val="000C79EE"/>
    <w:rsid w:val="000D537A"/>
    <w:rsid w:val="000D642F"/>
    <w:rsid w:val="000E023B"/>
    <w:rsid w:val="00104D67"/>
    <w:rsid w:val="001102E0"/>
    <w:rsid w:val="00111CAE"/>
    <w:rsid w:val="001136AC"/>
    <w:rsid w:val="001164D3"/>
    <w:rsid w:val="0012027D"/>
    <w:rsid w:val="0012166F"/>
    <w:rsid w:val="00122244"/>
    <w:rsid w:val="00124793"/>
    <w:rsid w:val="00125421"/>
    <w:rsid w:val="00126D5B"/>
    <w:rsid w:val="00134D78"/>
    <w:rsid w:val="00140B7A"/>
    <w:rsid w:val="0014301D"/>
    <w:rsid w:val="0015165B"/>
    <w:rsid w:val="00151C8F"/>
    <w:rsid w:val="00152C35"/>
    <w:rsid w:val="00155DBF"/>
    <w:rsid w:val="00172DBC"/>
    <w:rsid w:val="001829B9"/>
    <w:rsid w:val="00186BBA"/>
    <w:rsid w:val="00186FDC"/>
    <w:rsid w:val="001A30CA"/>
    <w:rsid w:val="001B2E74"/>
    <w:rsid w:val="001B734B"/>
    <w:rsid w:val="001C6A97"/>
    <w:rsid w:val="001C763E"/>
    <w:rsid w:val="001C7924"/>
    <w:rsid w:val="001C7B47"/>
    <w:rsid w:val="001D0187"/>
    <w:rsid w:val="001D6092"/>
    <w:rsid w:val="001E158E"/>
    <w:rsid w:val="001E2122"/>
    <w:rsid w:val="001E3753"/>
    <w:rsid w:val="001F0A07"/>
    <w:rsid w:val="001F13B0"/>
    <w:rsid w:val="001F5DB2"/>
    <w:rsid w:val="001F5DC7"/>
    <w:rsid w:val="001F7564"/>
    <w:rsid w:val="00214119"/>
    <w:rsid w:val="00215530"/>
    <w:rsid w:val="00220F3D"/>
    <w:rsid w:val="0022384E"/>
    <w:rsid w:val="00224AF2"/>
    <w:rsid w:val="0022559A"/>
    <w:rsid w:val="00231254"/>
    <w:rsid w:val="00233200"/>
    <w:rsid w:val="002463F9"/>
    <w:rsid w:val="002540E5"/>
    <w:rsid w:val="00255845"/>
    <w:rsid w:val="002568D8"/>
    <w:rsid w:val="00265DFF"/>
    <w:rsid w:val="002741F9"/>
    <w:rsid w:val="00280DB9"/>
    <w:rsid w:val="00290662"/>
    <w:rsid w:val="0029103F"/>
    <w:rsid w:val="00294F1B"/>
    <w:rsid w:val="0029568F"/>
    <w:rsid w:val="002A141D"/>
    <w:rsid w:val="002A39C8"/>
    <w:rsid w:val="002A3CC4"/>
    <w:rsid w:val="002A7D30"/>
    <w:rsid w:val="002A7DA0"/>
    <w:rsid w:val="002B7606"/>
    <w:rsid w:val="002E0993"/>
    <w:rsid w:val="002E38FF"/>
    <w:rsid w:val="002E704D"/>
    <w:rsid w:val="002E7BFC"/>
    <w:rsid w:val="00302FE1"/>
    <w:rsid w:val="003104D7"/>
    <w:rsid w:val="00314EB1"/>
    <w:rsid w:val="00316971"/>
    <w:rsid w:val="00325AE8"/>
    <w:rsid w:val="00325B41"/>
    <w:rsid w:val="003304ED"/>
    <w:rsid w:val="0033126A"/>
    <w:rsid w:val="00343024"/>
    <w:rsid w:val="00345594"/>
    <w:rsid w:val="00350013"/>
    <w:rsid w:val="003564B3"/>
    <w:rsid w:val="00360197"/>
    <w:rsid w:val="003602D5"/>
    <w:rsid w:val="00363C9E"/>
    <w:rsid w:val="0036481C"/>
    <w:rsid w:val="00370CEF"/>
    <w:rsid w:val="00375A6B"/>
    <w:rsid w:val="003824C6"/>
    <w:rsid w:val="00385369"/>
    <w:rsid w:val="0039349D"/>
    <w:rsid w:val="00396512"/>
    <w:rsid w:val="003A0602"/>
    <w:rsid w:val="003A1730"/>
    <w:rsid w:val="003B1663"/>
    <w:rsid w:val="003B6A43"/>
    <w:rsid w:val="003C1717"/>
    <w:rsid w:val="003C45A0"/>
    <w:rsid w:val="003D1125"/>
    <w:rsid w:val="003D168A"/>
    <w:rsid w:val="003E3351"/>
    <w:rsid w:val="003E3990"/>
    <w:rsid w:val="003E5D5F"/>
    <w:rsid w:val="003E6DDD"/>
    <w:rsid w:val="003F1264"/>
    <w:rsid w:val="00400AF3"/>
    <w:rsid w:val="0040148D"/>
    <w:rsid w:val="00404CE4"/>
    <w:rsid w:val="00411024"/>
    <w:rsid w:val="0041676C"/>
    <w:rsid w:val="00416B6C"/>
    <w:rsid w:val="0043642F"/>
    <w:rsid w:val="00436C16"/>
    <w:rsid w:val="00441186"/>
    <w:rsid w:val="0044611D"/>
    <w:rsid w:val="00446D3E"/>
    <w:rsid w:val="00450B07"/>
    <w:rsid w:val="00462127"/>
    <w:rsid w:val="00471372"/>
    <w:rsid w:val="00472992"/>
    <w:rsid w:val="0047500D"/>
    <w:rsid w:val="00477519"/>
    <w:rsid w:val="00482095"/>
    <w:rsid w:val="004865E0"/>
    <w:rsid w:val="004943C6"/>
    <w:rsid w:val="004A4EB7"/>
    <w:rsid w:val="004B1B4D"/>
    <w:rsid w:val="004B2F8A"/>
    <w:rsid w:val="004B3F43"/>
    <w:rsid w:val="004B6B0C"/>
    <w:rsid w:val="004C1DB9"/>
    <w:rsid w:val="004C1DF5"/>
    <w:rsid w:val="004C527B"/>
    <w:rsid w:val="004C5848"/>
    <w:rsid w:val="004D5129"/>
    <w:rsid w:val="004E73B4"/>
    <w:rsid w:val="004F5BFE"/>
    <w:rsid w:val="004F767E"/>
    <w:rsid w:val="00501873"/>
    <w:rsid w:val="00503D6A"/>
    <w:rsid w:val="00504C64"/>
    <w:rsid w:val="0051190B"/>
    <w:rsid w:val="00520C2D"/>
    <w:rsid w:val="005276FA"/>
    <w:rsid w:val="0053217A"/>
    <w:rsid w:val="00535908"/>
    <w:rsid w:val="00536822"/>
    <w:rsid w:val="00542690"/>
    <w:rsid w:val="00551330"/>
    <w:rsid w:val="00553469"/>
    <w:rsid w:val="00557B1B"/>
    <w:rsid w:val="00561B54"/>
    <w:rsid w:val="00563361"/>
    <w:rsid w:val="005645B7"/>
    <w:rsid w:val="0058040A"/>
    <w:rsid w:val="0058366C"/>
    <w:rsid w:val="00593B24"/>
    <w:rsid w:val="00594C25"/>
    <w:rsid w:val="005A369C"/>
    <w:rsid w:val="005A7593"/>
    <w:rsid w:val="005B1EA9"/>
    <w:rsid w:val="005B742C"/>
    <w:rsid w:val="005B770E"/>
    <w:rsid w:val="005C16C5"/>
    <w:rsid w:val="005C1B51"/>
    <w:rsid w:val="005C309C"/>
    <w:rsid w:val="005C4218"/>
    <w:rsid w:val="005D268C"/>
    <w:rsid w:val="005D2823"/>
    <w:rsid w:val="005E2293"/>
    <w:rsid w:val="005E3B5A"/>
    <w:rsid w:val="005E5981"/>
    <w:rsid w:val="005E5B29"/>
    <w:rsid w:val="005E74A7"/>
    <w:rsid w:val="005F2603"/>
    <w:rsid w:val="005F2E8B"/>
    <w:rsid w:val="005F774D"/>
    <w:rsid w:val="0060754F"/>
    <w:rsid w:val="00620CD0"/>
    <w:rsid w:val="0062487F"/>
    <w:rsid w:val="00636826"/>
    <w:rsid w:val="0065040B"/>
    <w:rsid w:val="00651BC9"/>
    <w:rsid w:val="00653A08"/>
    <w:rsid w:val="00655A2B"/>
    <w:rsid w:val="00661D6C"/>
    <w:rsid w:val="00663F1D"/>
    <w:rsid w:val="00670EDC"/>
    <w:rsid w:val="006725C5"/>
    <w:rsid w:val="0067697C"/>
    <w:rsid w:val="006818D1"/>
    <w:rsid w:val="00681A96"/>
    <w:rsid w:val="006854B3"/>
    <w:rsid w:val="00694A91"/>
    <w:rsid w:val="006A180C"/>
    <w:rsid w:val="006B71BE"/>
    <w:rsid w:val="006C3C4F"/>
    <w:rsid w:val="006C495B"/>
    <w:rsid w:val="006C6346"/>
    <w:rsid w:val="006C7B2B"/>
    <w:rsid w:val="006D17B9"/>
    <w:rsid w:val="006D24C1"/>
    <w:rsid w:val="006D2F34"/>
    <w:rsid w:val="006D5316"/>
    <w:rsid w:val="006D727D"/>
    <w:rsid w:val="006E2897"/>
    <w:rsid w:val="006E4546"/>
    <w:rsid w:val="006E6910"/>
    <w:rsid w:val="006F0230"/>
    <w:rsid w:val="006F1219"/>
    <w:rsid w:val="006F31A1"/>
    <w:rsid w:val="006F607A"/>
    <w:rsid w:val="006F7CA1"/>
    <w:rsid w:val="00701D63"/>
    <w:rsid w:val="007027FD"/>
    <w:rsid w:val="00711689"/>
    <w:rsid w:val="00714F14"/>
    <w:rsid w:val="00715957"/>
    <w:rsid w:val="007214D5"/>
    <w:rsid w:val="007273EC"/>
    <w:rsid w:val="00733563"/>
    <w:rsid w:val="00741981"/>
    <w:rsid w:val="00754B49"/>
    <w:rsid w:val="00761321"/>
    <w:rsid w:val="00771C5B"/>
    <w:rsid w:val="007738E5"/>
    <w:rsid w:val="00775028"/>
    <w:rsid w:val="00776261"/>
    <w:rsid w:val="0078758A"/>
    <w:rsid w:val="007928AE"/>
    <w:rsid w:val="00793325"/>
    <w:rsid w:val="007A14D6"/>
    <w:rsid w:val="007A3B76"/>
    <w:rsid w:val="007B5F46"/>
    <w:rsid w:val="007B6682"/>
    <w:rsid w:val="007C0C98"/>
    <w:rsid w:val="007C2826"/>
    <w:rsid w:val="007C77B3"/>
    <w:rsid w:val="007C7C88"/>
    <w:rsid w:val="007D3F06"/>
    <w:rsid w:val="007D72FE"/>
    <w:rsid w:val="007E0D01"/>
    <w:rsid w:val="007E1556"/>
    <w:rsid w:val="007E7B3F"/>
    <w:rsid w:val="007E7FC4"/>
    <w:rsid w:val="007F41DA"/>
    <w:rsid w:val="007F645A"/>
    <w:rsid w:val="008028C9"/>
    <w:rsid w:val="0080553C"/>
    <w:rsid w:val="00814B4D"/>
    <w:rsid w:val="00814C7C"/>
    <w:rsid w:val="008201E1"/>
    <w:rsid w:val="0082495E"/>
    <w:rsid w:val="00832A8C"/>
    <w:rsid w:val="0083322A"/>
    <w:rsid w:val="0083742C"/>
    <w:rsid w:val="00846C0B"/>
    <w:rsid w:val="00852447"/>
    <w:rsid w:val="00852F58"/>
    <w:rsid w:val="00854CD5"/>
    <w:rsid w:val="008609E6"/>
    <w:rsid w:val="00862305"/>
    <w:rsid w:val="00872179"/>
    <w:rsid w:val="00872669"/>
    <w:rsid w:val="00873240"/>
    <w:rsid w:val="00873F00"/>
    <w:rsid w:val="0087468E"/>
    <w:rsid w:val="008756E4"/>
    <w:rsid w:val="00877794"/>
    <w:rsid w:val="00894A61"/>
    <w:rsid w:val="0089543E"/>
    <w:rsid w:val="0089546B"/>
    <w:rsid w:val="008C0531"/>
    <w:rsid w:val="008C71A0"/>
    <w:rsid w:val="008D22A7"/>
    <w:rsid w:val="008D30A3"/>
    <w:rsid w:val="008D4D9F"/>
    <w:rsid w:val="008D7D1B"/>
    <w:rsid w:val="008E18AA"/>
    <w:rsid w:val="008F433D"/>
    <w:rsid w:val="00900D13"/>
    <w:rsid w:val="009021E2"/>
    <w:rsid w:val="0092407B"/>
    <w:rsid w:val="0094338B"/>
    <w:rsid w:val="00943A5D"/>
    <w:rsid w:val="00963229"/>
    <w:rsid w:val="00965FFF"/>
    <w:rsid w:val="00974BE5"/>
    <w:rsid w:val="00975762"/>
    <w:rsid w:val="00980CFF"/>
    <w:rsid w:val="009817D7"/>
    <w:rsid w:val="0098205B"/>
    <w:rsid w:val="00982368"/>
    <w:rsid w:val="00982728"/>
    <w:rsid w:val="009837A6"/>
    <w:rsid w:val="00986DDE"/>
    <w:rsid w:val="00986E30"/>
    <w:rsid w:val="00992B45"/>
    <w:rsid w:val="0099309D"/>
    <w:rsid w:val="00994571"/>
    <w:rsid w:val="009A3E37"/>
    <w:rsid w:val="009A5AF1"/>
    <w:rsid w:val="009B11F6"/>
    <w:rsid w:val="009B40A0"/>
    <w:rsid w:val="009B4E08"/>
    <w:rsid w:val="009B4F42"/>
    <w:rsid w:val="009C23AB"/>
    <w:rsid w:val="009C2525"/>
    <w:rsid w:val="009D5EF7"/>
    <w:rsid w:val="009E4797"/>
    <w:rsid w:val="009E7606"/>
    <w:rsid w:val="00A0308E"/>
    <w:rsid w:val="00A10245"/>
    <w:rsid w:val="00A11C0D"/>
    <w:rsid w:val="00A1747E"/>
    <w:rsid w:val="00A17B9D"/>
    <w:rsid w:val="00A17BAC"/>
    <w:rsid w:val="00A21772"/>
    <w:rsid w:val="00A261E6"/>
    <w:rsid w:val="00A275F2"/>
    <w:rsid w:val="00A32815"/>
    <w:rsid w:val="00A3304F"/>
    <w:rsid w:val="00A330F2"/>
    <w:rsid w:val="00A379C4"/>
    <w:rsid w:val="00A420DD"/>
    <w:rsid w:val="00A50911"/>
    <w:rsid w:val="00A55FBE"/>
    <w:rsid w:val="00A57D72"/>
    <w:rsid w:val="00A6042E"/>
    <w:rsid w:val="00A65C11"/>
    <w:rsid w:val="00A71B0A"/>
    <w:rsid w:val="00A835BD"/>
    <w:rsid w:val="00A9063C"/>
    <w:rsid w:val="00A96FB5"/>
    <w:rsid w:val="00AA090E"/>
    <w:rsid w:val="00AA28DE"/>
    <w:rsid w:val="00AA60FB"/>
    <w:rsid w:val="00AB5737"/>
    <w:rsid w:val="00AC1185"/>
    <w:rsid w:val="00AC229E"/>
    <w:rsid w:val="00AD1815"/>
    <w:rsid w:val="00AD21A8"/>
    <w:rsid w:val="00AD44A4"/>
    <w:rsid w:val="00AD4E0F"/>
    <w:rsid w:val="00AD594F"/>
    <w:rsid w:val="00AD5D9E"/>
    <w:rsid w:val="00AE6DDA"/>
    <w:rsid w:val="00AE70F9"/>
    <w:rsid w:val="00AF09D7"/>
    <w:rsid w:val="00AF50C6"/>
    <w:rsid w:val="00B01FA7"/>
    <w:rsid w:val="00B247F1"/>
    <w:rsid w:val="00B264D7"/>
    <w:rsid w:val="00B26A97"/>
    <w:rsid w:val="00B3170D"/>
    <w:rsid w:val="00B34409"/>
    <w:rsid w:val="00B3495F"/>
    <w:rsid w:val="00B36F48"/>
    <w:rsid w:val="00B40BBF"/>
    <w:rsid w:val="00B44920"/>
    <w:rsid w:val="00B8100D"/>
    <w:rsid w:val="00B8298C"/>
    <w:rsid w:val="00B83442"/>
    <w:rsid w:val="00B85094"/>
    <w:rsid w:val="00B860D7"/>
    <w:rsid w:val="00B92350"/>
    <w:rsid w:val="00B93950"/>
    <w:rsid w:val="00B9782E"/>
    <w:rsid w:val="00BA2F22"/>
    <w:rsid w:val="00BA46AA"/>
    <w:rsid w:val="00BA5A80"/>
    <w:rsid w:val="00BA64C5"/>
    <w:rsid w:val="00BA6D2F"/>
    <w:rsid w:val="00BA78D6"/>
    <w:rsid w:val="00BA7A94"/>
    <w:rsid w:val="00BB1C45"/>
    <w:rsid w:val="00BB2430"/>
    <w:rsid w:val="00BB2B2C"/>
    <w:rsid w:val="00BB3640"/>
    <w:rsid w:val="00BB43E1"/>
    <w:rsid w:val="00BB5FFD"/>
    <w:rsid w:val="00BB7DFA"/>
    <w:rsid w:val="00BE34A7"/>
    <w:rsid w:val="00BE34B9"/>
    <w:rsid w:val="00BE6129"/>
    <w:rsid w:val="00BE66A8"/>
    <w:rsid w:val="00BF45A3"/>
    <w:rsid w:val="00BF5E33"/>
    <w:rsid w:val="00C00CD2"/>
    <w:rsid w:val="00C0551E"/>
    <w:rsid w:val="00C103F4"/>
    <w:rsid w:val="00C105C2"/>
    <w:rsid w:val="00C106AE"/>
    <w:rsid w:val="00C208C1"/>
    <w:rsid w:val="00C219EE"/>
    <w:rsid w:val="00C23911"/>
    <w:rsid w:val="00C23C5F"/>
    <w:rsid w:val="00C34CCB"/>
    <w:rsid w:val="00C446B3"/>
    <w:rsid w:val="00C56261"/>
    <w:rsid w:val="00C60952"/>
    <w:rsid w:val="00C621D3"/>
    <w:rsid w:val="00C655C1"/>
    <w:rsid w:val="00C70420"/>
    <w:rsid w:val="00C86EC1"/>
    <w:rsid w:val="00C87E04"/>
    <w:rsid w:val="00C87FDA"/>
    <w:rsid w:val="00C93238"/>
    <w:rsid w:val="00C95B9A"/>
    <w:rsid w:val="00C96B22"/>
    <w:rsid w:val="00CA1706"/>
    <w:rsid w:val="00CA2A9E"/>
    <w:rsid w:val="00CA50FC"/>
    <w:rsid w:val="00CB090C"/>
    <w:rsid w:val="00CB1650"/>
    <w:rsid w:val="00CB34AA"/>
    <w:rsid w:val="00CB7455"/>
    <w:rsid w:val="00CC3AFC"/>
    <w:rsid w:val="00CC5F29"/>
    <w:rsid w:val="00CC60B1"/>
    <w:rsid w:val="00CC6477"/>
    <w:rsid w:val="00CC7861"/>
    <w:rsid w:val="00CD1425"/>
    <w:rsid w:val="00CE455E"/>
    <w:rsid w:val="00CF13AF"/>
    <w:rsid w:val="00D05971"/>
    <w:rsid w:val="00D12D99"/>
    <w:rsid w:val="00D17CF1"/>
    <w:rsid w:val="00D351F0"/>
    <w:rsid w:val="00D41AC1"/>
    <w:rsid w:val="00D42F9C"/>
    <w:rsid w:val="00D43DF1"/>
    <w:rsid w:val="00D477F5"/>
    <w:rsid w:val="00D541A7"/>
    <w:rsid w:val="00D57DB9"/>
    <w:rsid w:val="00D627F6"/>
    <w:rsid w:val="00D736F2"/>
    <w:rsid w:val="00D7475F"/>
    <w:rsid w:val="00D8011D"/>
    <w:rsid w:val="00D909DC"/>
    <w:rsid w:val="00D94DCA"/>
    <w:rsid w:val="00D95C4F"/>
    <w:rsid w:val="00DA089E"/>
    <w:rsid w:val="00DA2948"/>
    <w:rsid w:val="00DC457F"/>
    <w:rsid w:val="00DC4D10"/>
    <w:rsid w:val="00DC5E00"/>
    <w:rsid w:val="00DD0322"/>
    <w:rsid w:val="00DD2254"/>
    <w:rsid w:val="00DD3CB1"/>
    <w:rsid w:val="00DD56C1"/>
    <w:rsid w:val="00DD5907"/>
    <w:rsid w:val="00DD5D54"/>
    <w:rsid w:val="00DE33F4"/>
    <w:rsid w:val="00DF1D31"/>
    <w:rsid w:val="00DF1FB8"/>
    <w:rsid w:val="00E01131"/>
    <w:rsid w:val="00E02C65"/>
    <w:rsid w:val="00E02D00"/>
    <w:rsid w:val="00E0428B"/>
    <w:rsid w:val="00E051AC"/>
    <w:rsid w:val="00E06286"/>
    <w:rsid w:val="00E063AF"/>
    <w:rsid w:val="00E11040"/>
    <w:rsid w:val="00E13A61"/>
    <w:rsid w:val="00E152EC"/>
    <w:rsid w:val="00E211D0"/>
    <w:rsid w:val="00E233A9"/>
    <w:rsid w:val="00E26CE9"/>
    <w:rsid w:val="00E351A9"/>
    <w:rsid w:val="00E36D8F"/>
    <w:rsid w:val="00E41E1E"/>
    <w:rsid w:val="00E4203E"/>
    <w:rsid w:val="00E425B6"/>
    <w:rsid w:val="00E47BA1"/>
    <w:rsid w:val="00E514F6"/>
    <w:rsid w:val="00E53209"/>
    <w:rsid w:val="00E61789"/>
    <w:rsid w:val="00E72B04"/>
    <w:rsid w:val="00E73188"/>
    <w:rsid w:val="00E75777"/>
    <w:rsid w:val="00E82ABA"/>
    <w:rsid w:val="00EA0EF2"/>
    <w:rsid w:val="00EA1820"/>
    <w:rsid w:val="00EA6BCC"/>
    <w:rsid w:val="00EB02DD"/>
    <w:rsid w:val="00EB06AB"/>
    <w:rsid w:val="00EB21D1"/>
    <w:rsid w:val="00EC2A52"/>
    <w:rsid w:val="00EC3BE8"/>
    <w:rsid w:val="00EC48BF"/>
    <w:rsid w:val="00ED0046"/>
    <w:rsid w:val="00ED2B4A"/>
    <w:rsid w:val="00ED5DE0"/>
    <w:rsid w:val="00EE24EB"/>
    <w:rsid w:val="00EE3CAB"/>
    <w:rsid w:val="00F01782"/>
    <w:rsid w:val="00F02003"/>
    <w:rsid w:val="00F02F8A"/>
    <w:rsid w:val="00F04327"/>
    <w:rsid w:val="00F04335"/>
    <w:rsid w:val="00F14636"/>
    <w:rsid w:val="00F15D03"/>
    <w:rsid w:val="00F16987"/>
    <w:rsid w:val="00F17575"/>
    <w:rsid w:val="00F179EC"/>
    <w:rsid w:val="00F24F2B"/>
    <w:rsid w:val="00F26AF1"/>
    <w:rsid w:val="00F35785"/>
    <w:rsid w:val="00F36ABC"/>
    <w:rsid w:val="00F4433D"/>
    <w:rsid w:val="00F45CEF"/>
    <w:rsid w:val="00F51FCB"/>
    <w:rsid w:val="00F55431"/>
    <w:rsid w:val="00F71340"/>
    <w:rsid w:val="00F7745D"/>
    <w:rsid w:val="00F8366A"/>
    <w:rsid w:val="00F84E64"/>
    <w:rsid w:val="00F850AB"/>
    <w:rsid w:val="00F86FE1"/>
    <w:rsid w:val="00F95D51"/>
    <w:rsid w:val="00FA5C45"/>
    <w:rsid w:val="00FC3595"/>
    <w:rsid w:val="00FD647B"/>
    <w:rsid w:val="00FE07A7"/>
    <w:rsid w:val="00FE322C"/>
    <w:rsid w:val="00FE3AF2"/>
    <w:rsid w:val="00FE3E07"/>
    <w:rsid w:val="00FE7D6B"/>
    <w:rsid w:val="00FF14E5"/>
    <w:rsid w:val="00FF4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A9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rsid w:val="006C3C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hAnsi="Arial Unicode MS" w:cs="Arial Unicode MS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6C3C4F"/>
    <w:rPr>
      <w:rFonts w:ascii="Arial Unicode MS" w:eastAsia="Times New Roman" w:hAnsi="Arial Unicode MS" w:cs="Arial Unicode MS"/>
      <w:sz w:val="20"/>
      <w:szCs w:val="20"/>
      <w:lang w:eastAsia="ru-RU"/>
    </w:rPr>
  </w:style>
  <w:style w:type="character" w:styleId="Strong">
    <w:name w:val="Strong"/>
    <w:basedOn w:val="DefaultParagraphFont"/>
    <w:uiPriority w:val="99"/>
    <w:qFormat/>
    <w:rsid w:val="00BE34A7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BE34A7"/>
    <w:rPr>
      <w:rFonts w:cs="Times New Roman"/>
      <w:i/>
      <w:iCs/>
    </w:rPr>
  </w:style>
  <w:style w:type="paragraph" w:styleId="NormalWeb">
    <w:name w:val="Normal (Web)"/>
    <w:basedOn w:val="Normal"/>
    <w:uiPriority w:val="99"/>
    <w:rsid w:val="00BE34A7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Default">
    <w:name w:val="Default"/>
    <w:uiPriority w:val="99"/>
    <w:rsid w:val="003824C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513</Words>
  <Characters>2925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КОЛЛЕГИ</dc:title>
  <dc:subject/>
  <dc:creator>1</dc:creator>
  <cp:keywords/>
  <dc:description/>
  <cp:lastModifiedBy>Дарья</cp:lastModifiedBy>
  <cp:revision>2</cp:revision>
  <cp:lastPrinted>2013-10-11T21:07:00Z</cp:lastPrinted>
  <dcterms:created xsi:type="dcterms:W3CDTF">2014-10-27T16:32:00Z</dcterms:created>
  <dcterms:modified xsi:type="dcterms:W3CDTF">2014-10-27T16:32:00Z</dcterms:modified>
</cp:coreProperties>
</file>